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107F2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AA4F72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МІНІСТЕРСТВО ОСВІТИ І НАУКИ УКРАЇНИ</w:t>
      </w:r>
    </w:p>
    <w:p w14:paraId="0D9A96A0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7E912514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AA4F72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ХАРКІВСЬКИЙ НАЦІОНАЛЬНИЙ УНІВЕРСИТЕТ</w:t>
      </w:r>
    </w:p>
    <w:p w14:paraId="21486FDF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AA4F72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МІСЬКОГО ГОСПОДАРСТВА імені О. М. БЕКЕТОВА</w:t>
      </w:r>
    </w:p>
    <w:p w14:paraId="72F87E5F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21503D7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B41165D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B03BDA9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698FC7FF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BF8660A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36F76C3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62BC43F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51BBDD3A" w14:textId="77777777" w:rsidR="009F24C3" w:rsidRPr="00AA4F72" w:rsidRDefault="009F24C3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79B7D77" w14:textId="77777777" w:rsidR="009F24C3" w:rsidRPr="00AA4F72" w:rsidRDefault="009F24C3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8148193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55BBB254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CB516C3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  <w:r w:rsidRPr="00AA4F72">
        <w:rPr>
          <w:rFonts w:ascii="TimesNewRomanPS-BoldMT" w:hAnsi="TimesNewRomanPS-BoldMT" w:cs="TimesNewRomanPS-BoldMT"/>
          <w:sz w:val="28"/>
          <w:szCs w:val="28"/>
          <w:lang w:val="uk-UA" w:eastAsia="uk-UA"/>
        </w:rPr>
        <w:t>МЕТОДИЧНІ РЕКОМЕНДАЦІЇ</w:t>
      </w:r>
    </w:p>
    <w:p w14:paraId="6A36ECF0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</w:p>
    <w:p w14:paraId="27FBF204" w14:textId="77777777" w:rsidR="00EF60E0" w:rsidRPr="00AA4F72" w:rsidRDefault="00D83BCA" w:rsidP="00EF60E0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  <w:r w:rsidRPr="00AA4F72">
        <w:rPr>
          <w:rFonts w:ascii="TimesNewRomanPS-BoldMT" w:hAnsi="TimesNewRomanPS-BoldMT" w:cs="TimesNewRomanPS-BoldMT"/>
          <w:sz w:val="28"/>
          <w:szCs w:val="28"/>
          <w:lang w:val="uk-UA" w:eastAsia="uk-UA"/>
        </w:rPr>
        <w:t xml:space="preserve">до </w:t>
      </w:r>
      <w:r w:rsidR="00EF60E0" w:rsidRPr="00AA4F72">
        <w:rPr>
          <w:rFonts w:ascii="TimesNewRomanPS-BoldMT" w:hAnsi="TimesNewRomanPS-BoldMT" w:cs="TimesNewRomanPS-BoldMT"/>
          <w:sz w:val="28"/>
          <w:szCs w:val="28"/>
          <w:lang w:val="uk-UA" w:eastAsia="uk-UA"/>
        </w:rPr>
        <w:t>проведення практичних занять</w:t>
      </w:r>
    </w:p>
    <w:p w14:paraId="314C3CE3" w14:textId="77777777" w:rsidR="00E8623F" w:rsidRPr="00AA4F72" w:rsidRDefault="00EF60E0" w:rsidP="00EF60E0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  <w:r w:rsidRPr="00AA4F72">
        <w:rPr>
          <w:rFonts w:ascii="TimesNewRomanPS-BoldMT" w:hAnsi="TimesNewRomanPS-BoldMT" w:cs="TimesNewRomanPS-BoldMT"/>
          <w:sz w:val="28"/>
          <w:szCs w:val="28"/>
          <w:lang w:val="uk-UA" w:eastAsia="uk-UA"/>
        </w:rPr>
        <w:t xml:space="preserve">та організації самостійної роботи </w:t>
      </w:r>
    </w:p>
    <w:p w14:paraId="5E68E761" w14:textId="54C8AC1A" w:rsidR="00EF60E0" w:rsidRPr="00AA4F72" w:rsidRDefault="00EF60E0" w:rsidP="00EF60E0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  <w:r w:rsidRPr="00AA4F72">
        <w:rPr>
          <w:rFonts w:ascii="TimesNewRomanPS-BoldMT" w:hAnsi="TimesNewRomanPS-BoldMT" w:cs="TimesNewRomanPS-BoldMT"/>
          <w:sz w:val="28"/>
          <w:szCs w:val="28"/>
          <w:lang w:val="uk-UA" w:eastAsia="uk-UA"/>
        </w:rPr>
        <w:t>з навчальної дисципліни</w:t>
      </w:r>
    </w:p>
    <w:p w14:paraId="582C9292" w14:textId="79815DE2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</w:p>
    <w:p w14:paraId="404F83B8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6765095B" w14:textId="7982D4B9" w:rsidR="00D83BCA" w:rsidRPr="00AA4F72" w:rsidRDefault="00D83BCA" w:rsidP="00442C30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AA4F72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«</w:t>
      </w:r>
      <w:r w:rsidR="00442C30" w:rsidRPr="00AA4F72">
        <w:rPr>
          <w:rFonts w:ascii="TimesNewRomanPS-BoldMT" w:hAnsi="TimesNewRomanPS-BoldMT" w:cs="TimesNewRomanPS-BoldMT"/>
          <w:b/>
          <w:bCs/>
          <w:sz w:val="32"/>
          <w:szCs w:val="32"/>
          <w:lang w:val="uk-UA" w:eastAsia="uk-UA"/>
        </w:rPr>
        <w:t>НАДІЙНІСТЬ СИСТЕМ У ЦИВІЛЬНОМУ, ПРОМИСЛОВОМУ ТА ГІДРОТЕХНІЧНОМУ БУДІВНИЦТВІ</w:t>
      </w:r>
      <w:r w:rsidRPr="00AA4F72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»</w:t>
      </w:r>
    </w:p>
    <w:p w14:paraId="2A24E44B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70B17446" w14:textId="0A6D1E23" w:rsidR="00D83BCA" w:rsidRPr="00AA4F72" w:rsidRDefault="00E8623F" w:rsidP="00E8623F">
      <w:pPr>
        <w:suppressAutoHyphens/>
        <w:jc w:val="center"/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</w:pPr>
      <w:r w:rsidRPr="00AA4F72"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  <w:t>(</w:t>
      </w:r>
      <w:r w:rsidR="00442C30" w:rsidRPr="00AA4F72">
        <w:rPr>
          <w:rFonts w:ascii="TimesNewRomanPS-BoldMT" w:hAnsi="TimesNewRomanPS-BoldMT" w:cs="TimesNewRomanPS-BoldMT"/>
          <w:i/>
          <w:iCs/>
          <w:sz w:val="32"/>
          <w:szCs w:val="32"/>
          <w:lang w:val="uk-UA" w:eastAsia="uk-UA"/>
        </w:rPr>
        <w:t>для здобувачів</w:t>
      </w:r>
      <w:r w:rsidR="00442C30" w:rsidRPr="00AA4F72">
        <w:rPr>
          <w:i/>
          <w:iCs/>
          <w:sz w:val="32"/>
          <w:szCs w:val="32"/>
          <w:lang w:val="uk-UA"/>
        </w:rPr>
        <w:t xml:space="preserve"> третього (освітньо-наукового) рівня</w:t>
      </w:r>
      <w:r w:rsidR="00442C30" w:rsidRPr="00AA4F72">
        <w:rPr>
          <w:rFonts w:ascii="TimesNewRomanPS-BoldMT" w:hAnsi="TimesNewRomanPS-BoldMT" w:cs="TimesNewRomanPS-BoldMT"/>
          <w:i/>
          <w:iCs/>
          <w:sz w:val="32"/>
          <w:szCs w:val="32"/>
          <w:lang w:val="uk-UA" w:eastAsia="uk-UA"/>
        </w:rPr>
        <w:t xml:space="preserve"> вищої освіти</w:t>
      </w:r>
      <w:r w:rsidR="00737DC2">
        <w:rPr>
          <w:rFonts w:ascii="TimesNewRomanPS-BoldMT" w:hAnsi="TimesNewRomanPS-BoldMT" w:cs="TimesNewRomanPS-BoldMT"/>
          <w:i/>
          <w:iCs/>
          <w:sz w:val="32"/>
          <w:szCs w:val="32"/>
          <w:lang w:val="uk-UA" w:eastAsia="uk-UA"/>
        </w:rPr>
        <w:t xml:space="preserve"> денної форми навчання</w:t>
      </w:r>
      <w:r w:rsidR="00442C30" w:rsidRPr="00AA4F72">
        <w:rPr>
          <w:rFonts w:ascii="TimesNewRomanPS-BoldMT" w:hAnsi="TimesNewRomanPS-BoldMT" w:cs="TimesNewRomanPS-BoldMT"/>
          <w:i/>
          <w:iCs/>
          <w:sz w:val="32"/>
          <w:szCs w:val="32"/>
          <w:lang w:val="uk-UA" w:eastAsia="uk-UA"/>
        </w:rPr>
        <w:t xml:space="preserve"> зі спеціальності 192 </w:t>
      </w:r>
      <w:r w:rsidR="00442C30" w:rsidRPr="00AA4F72">
        <w:rPr>
          <w:sz w:val="28"/>
          <w:szCs w:val="28"/>
          <w:lang w:val="uk-UA"/>
        </w:rPr>
        <w:t xml:space="preserve">– </w:t>
      </w:r>
      <w:r w:rsidR="00442C30" w:rsidRPr="00AA4F72">
        <w:rPr>
          <w:i/>
          <w:iCs/>
          <w:sz w:val="32"/>
          <w:szCs w:val="32"/>
          <w:lang w:val="uk-UA"/>
        </w:rPr>
        <w:t>Будівництво та цивільна інженерія</w:t>
      </w:r>
      <w:r w:rsidR="0056195D" w:rsidRPr="00AA4F72">
        <w:rPr>
          <w:i/>
          <w:iCs/>
          <w:sz w:val="28"/>
          <w:szCs w:val="28"/>
          <w:lang w:val="uk-UA"/>
        </w:rPr>
        <w:t>)</w:t>
      </w:r>
    </w:p>
    <w:p w14:paraId="62C68229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747C4BEA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5F7934DC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7EDC8A5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08372AED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7E550503" w14:textId="77777777" w:rsidR="0056195D" w:rsidRPr="00AA4F72" w:rsidRDefault="0056195D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88EA8EC" w14:textId="77777777" w:rsidR="0056195D" w:rsidRPr="00AA4F72" w:rsidRDefault="0056195D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5706C53" w14:textId="77777777" w:rsidR="0056195D" w:rsidRPr="00AA4F72" w:rsidRDefault="0056195D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BCF033E" w14:textId="77777777" w:rsidR="0056195D" w:rsidRPr="00AA4F72" w:rsidRDefault="0056195D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776766D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26AA1382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65BB28E2" w14:textId="77777777" w:rsidR="00D83BCA" w:rsidRPr="00AA4F72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50745F36" w14:textId="77777777" w:rsidR="00D83BCA" w:rsidRPr="00AA4F72" w:rsidRDefault="00D83BCA" w:rsidP="00E8623F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AA4F72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Харків</w:t>
      </w:r>
    </w:p>
    <w:p w14:paraId="1B757C07" w14:textId="77777777" w:rsidR="00D83BCA" w:rsidRPr="00AA4F72" w:rsidRDefault="00D83BCA" w:rsidP="00C9085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AA4F72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ХНУМГ ім. О. М. Бекетова</w:t>
      </w:r>
    </w:p>
    <w:p w14:paraId="3DFCA881" w14:textId="630EF138" w:rsidR="004C76F9" w:rsidRPr="00AA4F72" w:rsidRDefault="00D83BCA" w:rsidP="006B6EDE">
      <w:pPr>
        <w:pStyle w:val="a9"/>
        <w:spacing w:line="276" w:lineRule="auto"/>
        <w:ind w:firstLine="0"/>
        <w:contextualSpacing/>
        <w:mirrorIndents/>
        <w:jc w:val="center"/>
        <w:rPr>
          <w:lang w:val="uk-UA"/>
        </w:rPr>
      </w:pPr>
      <w:r w:rsidRPr="00AA4F72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202</w:t>
      </w:r>
      <w:r w:rsidR="00442C30" w:rsidRPr="00AA4F72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6</w:t>
      </w:r>
    </w:p>
    <w:sectPr w:rsidR="004C76F9" w:rsidRPr="00AA4F72" w:rsidSect="006B6EDE">
      <w:headerReference w:type="even" r:id="rId8"/>
      <w:footerReference w:type="even" r:id="rId9"/>
      <w:footerReference w:type="default" r:id="rId10"/>
      <w:pgSz w:w="11910" w:h="16840" w:code="9"/>
      <w:pgMar w:top="1134" w:right="1134" w:bottom="1134" w:left="1134" w:header="709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68D73" w14:textId="77777777" w:rsidR="00405F9E" w:rsidRDefault="00405F9E" w:rsidP="002B24E2">
      <w:r>
        <w:separator/>
      </w:r>
    </w:p>
  </w:endnote>
  <w:endnote w:type="continuationSeparator" w:id="0">
    <w:p w14:paraId="6368E8BA" w14:textId="77777777" w:rsidR="00405F9E" w:rsidRDefault="00405F9E" w:rsidP="002B2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1F964" w14:textId="77777777" w:rsidR="00066639" w:rsidRDefault="00066639" w:rsidP="009A007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3B95210" w14:textId="77777777" w:rsidR="00066639" w:rsidRDefault="0006663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5E93" w14:textId="77777777" w:rsidR="00066639" w:rsidRDefault="00066639" w:rsidP="009A007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3</w:t>
    </w:r>
    <w:r>
      <w:rPr>
        <w:rStyle w:val="a8"/>
        <w:noProof/>
      </w:rPr>
      <w:t>1</w:t>
    </w:r>
    <w:r>
      <w:rPr>
        <w:rStyle w:val="a8"/>
      </w:rPr>
      <w:fldChar w:fldCharType="end"/>
    </w:r>
  </w:p>
  <w:p w14:paraId="43631E18" w14:textId="77777777" w:rsidR="00066639" w:rsidRDefault="0006663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9797C" w14:textId="77777777" w:rsidR="00405F9E" w:rsidRDefault="00405F9E" w:rsidP="002B24E2">
      <w:r>
        <w:separator/>
      </w:r>
    </w:p>
  </w:footnote>
  <w:footnote w:type="continuationSeparator" w:id="0">
    <w:p w14:paraId="42F271DE" w14:textId="77777777" w:rsidR="00405F9E" w:rsidRDefault="00405F9E" w:rsidP="002B2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89A63" w14:textId="77777777" w:rsidR="00066639" w:rsidRDefault="00066639" w:rsidP="009A007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5277778" w14:textId="77777777" w:rsidR="00066639" w:rsidRDefault="00066639" w:rsidP="009A007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1006"/>
    <w:multiLevelType w:val="multilevel"/>
    <w:tmpl w:val="E0222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76575"/>
    <w:multiLevelType w:val="hybridMultilevel"/>
    <w:tmpl w:val="1062F8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B77F4B"/>
    <w:multiLevelType w:val="multilevel"/>
    <w:tmpl w:val="4942F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AA2A7E"/>
    <w:multiLevelType w:val="multilevel"/>
    <w:tmpl w:val="D52C8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181395"/>
    <w:multiLevelType w:val="hybridMultilevel"/>
    <w:tmpl w:val="E5EAC45C"/>
    <w:lvl w:ilvl="0" w:tplc="04190011">
      <w:start w:val="1"/>
      <w:numFmt w:val="decimal"/>
      <w:lvlText w:val="%1)"/>
      <w:lvlJc w:val="left"/>
      <w:pPr>
        <w:ind w:left="1574" w:hanging="360"/>
      </w:pPr>
    </w:lvl>
    <w:lvl w:ilvl="1" w:tplc="04190019" w:tentative="1">
      <w:start w:val="1"/>
      <w:numFmt w:val="lowerLetter"/>
      <w:lvlText w:val="%2."/>
      <w:lvlJc w:val="left"/>
      <w:pPr>
        <w:ind w:left="2294" w:hanging="360"/>
      </w:pPr>
    </w:lvl>
    <w:lvl w:ilvl="2" w:tplc="0419001B" w:tentative="1">
      <w:start w:val="1"/>
      <w:numFmt w:val="lowerRoman"/>
      <w:lvlText w:val="%3."/>
      <w:lvlJc w:val="right"/>
      <w:pPr>
        <w:ind w:left="3014" w:hanging="180"/>
      </w:pPr>
    </w:lvl>
    <w:lvl w:ilvl="3" w:tplc="0419000F" w:tentative="1">
      <w:start w:val="1"/>
      <w:numFmt w:val="decimal"/>
      <w:lvlText w:val="%4."/>
      <w:lvlJc w:val="left"/>
      <w:pPr>
        <w:ind w:left="3734" w:hanging="360"/>
      </w:pPr>
    </w:lvl>
    <w:lvl w:ilvl="4" w:tplc="04190019" w:tentative="1">
      <w:start w:val="1"/>
      <w:numFmt w:val="lowerLetter"/>
      <w:lvlText w:val="%5."/>
      <w:lvlJc w:val="left"/>
      <w:pPr>
        <w:ind w:left="4454" w:hanging="360"/>
      </w:pPr>
    </w:lvl>
    <w:lvl w:ilvl="5" w:tplc="0419001B" w:tentative="1">
      <w:start w:val="1"/>
      <w:numFmt w:val="lowerRoman"/>
      <w:lvlText w:val="%6."/>
      <w:lvlJc w:val="right"/>
      <w:pPr>
        <w:ind w:left="5174" w:hanging="180"/>
      </w:pPr>
    </w:lvl>
    <w:lvl w:ilvl="6" w:tplc="0419000F" w:tentative="1">
      <w:start w:val="1"/>
      <w:numFmt w:val="decimal"/>
      <w:lvlText w:val="%7."/>
      <w:lvlJc w:val="left"/>
      <w:pPr>
        <w:ind w:left="5894" w:hanging="360"/>
      </w:pPr>
    </w:lvl>
    <w:lvl w:ilvl="7" w:tplc="04190019" w:tentative="1">
      <w:start w:val="1"/>
      <w:numFmt w:val="lowerLetter"/>
      <w:lvlText w:val="%8."/>
      <w:lvlJc w:val="left"/>
      <w:pPr>
        <w:ind w:left="6614" w:hanging="360"/>
      </w:pPr>
    </w:lvl>
    <w:lvl w:ilvl="8" w:tplc="0419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5" w15:restartNumberingAfterBreak="0">
    <w:nsid w:val="24336998"/>
    <w:multiLevelType w:val="multilevel"/>
    <w:tmpl w:val="74823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F77335"/>
    <w:multiLevelType w:val="multilevel"/>
    <w:tmpl w:val="28186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245E16"/>
    <w:multiLevelType w:val="multilevel"/>
    <w:tmpl w:val="7C08E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E952A9"/>
    <w:multiLevelType w:val="hybridMultilevel"/>
    <w:tmpl w:val="73F646E2"/>
    <w:lvl w:ilvl="0" w:tplc="041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9" w15:restartNumberingAfterBreak="0">
    <w:nsid w:val="2CDC2A2D"/>
    <w:multiLevelType w:val="hybridMultilevel"/>
    <w:tmpl w:val="9E9C5722"/>
    <w:lvl w:ilvl="0" w:tplc="47CA89E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B1004"/>
    <w:multiLevelType w:val="multilevel"/>
    <w:tmpl w:val="1062F84A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80C496B"/>
    <w:multiLevelType w:val="hybridMultilevel"/>
    <w:tmpl w:val="B7E435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54BED"/>
    <w:multiLevelType w:val="multilevel"/>
    <w:tmpl w:val="0B726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F34D36"/>
    <w:multiLevelType w:val="hybridMultilevel"/>
    <w:tmpl w:val="8A7660D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5D60436"/>
    <w:multiLevelType w:val="multilevel"/>
    <w:tmpl w:val="6D3E8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C857A3"/>
    <w:multiLevelType w:val="multilevel"/>
    <w:tmpl w:val="93AA5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0702E6"/>
    <w:multiLevelType w:val="multilevel"/>
    <w:tmpl w:val="D654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4824CD"/>
    <w:multiLevelType w:val="multilevel"/>
    <w:tmpl w:val="62DCF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000CB8"/>
    <w:multiLevelType w:val="hybridMultilevel"/>
    <w:tmpl w:val="255EC9C4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7EF70CFD"/>
    <w:multiLevelType w:val="multilevel"/>
    <w:tmpl w:val="E11C9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1995008">
    <w:abstractNumId w:val="8"/>
  </w:num>
  <w:num w:numId="2" w16cid:durableId="2038506924">
    <w:abstractNumId w:val="4"/>
  </w:num>
  <w:num w:numId="3" w16cid:durableId="438791748">
    <w:abstractNumId w:val="11"/>
  </w:num>
  <w:num w:numId="4" w16cid:durableId="506332255">
    <w:abstractNumId w:val="1"/>
  </w:num>
  <w:num w:numId="5" w16cid:durableId="516509552">
    <w:abstractNumId w:val="13"/>
  </w:num>
  <w:num w:numId="6" w16cid:durableId="1326930782">
    <w:abstractNumId w:val="18"/>
  </w:num>
  <w:num w:numId="7" w16cid:durableId="435826817">
    <w:abstractNumId w:val="9"/>
  </w:num>
  <w:num w:numId="8" w16cid:durableId="246309655">
    <w:abstractNumId w:val="10"/>
  </w:num>
  <w:num w:numId="9" w16cid:durableId="1841041984">
    <w:abstractNumId w:val="2"/>
  </w:num>
  <w:num w:numId="10" w16cid:durableId="305741586">
    <w:abstractNumId w:val="16"/>
  </w:num>
  <w:num w:numId="11" w16cid:durableId="2090036749">
    <w:abstractNumId w:val="7"/>
  </w:num>
  <w:num w:numId="12" w16cid:durableId="1774472181">
    <w:abstractNumId w:val="6"/>
  </w:num>
  <w:num w:numId="13" w16cid:durableId="139662727">
    <w:abstractNumId w:val="17"/>
  </w:num>
  <w:num w:numId="14" w16cid:durableId="882517162">
    <w:abstractNumId w:val="3"/>
  </w:num>
  <w:num w:numId="15" w16cid:durableId="73287471">
    <w:abstractNumId w:val="5"/>
  </w:num>
  <w:num w:numId="16" w16cid:durableId="1127577670">
    <w:abstractNumId w:val="19"/>
  </w:num>
  <w:num w:numId="17" w16cid:durableId="400181504">
    <w:abstractNumId w:val="12"/>
  </w:num>
  <w:num w:numId="18" w16cid:durableId="358311578">
    <w:abstractNumId w:val="0"/>
  </w:num>
  <w:num w:numId="19" w16cid:durableId="142820889">
    <w:abstractNumId w:val="15"/>
  </w:num>
  <w:num w:numId="20" w16cid:durableId="12186622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ru-RU" w:vendorID="1" w:dllVersion="512" w:checkStyle="1"/>
  <w:proofState w:spelling="clean" w:grammar="clean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04A"/>
    <w:rsid w:val="00001BF0"/>
    <w:rsid w:val="000109AE"/>
    <w:rsid w:val="000149BE"/>
    <w:rsid w:val="00020503"/>
    <w:rsid w:val="000525BF"/>
    <w:rsid w:val="000547E2"/>
    <w:rsid w:val="0006164A"/>
    <w:rsid w:val="00063DC7"/>
    <w:rsid w:val="00066639"/>
    <w:rsid w:val="000671F1"/>
    <w:rsid w:val="00070BB8"/>
    <w:rsid w:val="0007526F"/>
    <w:rsid w:val="00077D54"/>
    <w:rsid w:val="000835AA"/>
    <w:rsid w:val="0009081D"/>
    <w:rsid w:val="000B20A1"/>
    <w:rsid w:val="000B390F"/>
    <w:rsid w:val="000B3C27"/>
    <w:rsid w:val="000B7510"/>
    <w:rsid w:val="000C60EF"/>
    <w:rsid w:val="000C65E7"/>
    <w:rsid w:val="000D0425"/>
    <w:rsid w:val="000F0DDF"/>
    <w:rsid w:val="000F0F71"/>
    <w:rsid w:val="00103E59"/>
    <w:rsid w:val="00111643"/>
    <w:rsid w:val="00122DD8"/>
    <w:rsid w:val="0014584F"/>
    <w:rsid w:val="00150CFB"/>
    <w:rsid w:val="001535DB"/>
    <w:rsid w:val="00167BA3"/>
    <w:rsid w:val="00171AC5"/>
    <w:rsid w:val="00184967"/>
    <w:rsid w:val="00191292"/>
    <w:rsid w:val="0019466A"/>
    <w:rsid w:val="001B2F68"/>
    <w:rsid w:val="001B3F77"/>
    <w:rsid w:val="001B596C"/>
    <w:rsid w:val="001B7B5E"/>
    <w:rsid w:val="001C1643"/>
    <w:rsid w:val="001C3E47"/>
    <w:rsid w:val="001D6171"/>
    <w:rsid w:val="001E1F18"/>
    <w:rsid w:val="001E74A8"/>
    <w:rsid w:val="001F1514"/>
    <w:rsid w:val="00203508"/>
    <w:rsid w:val="002174CA"/>
    <w:rsid w:val="002224FC"/>
    <w:rsid w:val="002225BC"/>
    <w:rsid w:val="00224EB5"/>
    <w:rsid w:val="0023257B"/>
    <w:rsid w:val="00237D94"/>
    <w:rsid w:val="00251272"/>
    <w:rsid w:val="00251B0C"/>
    <w:rsid w:val="002717B8"/>
    <w:rsid w:val="002805EF"/>
    <w:rsid w:val="002843F2"/>
    <w:rsid w:val="0028471C"/>
    <w:rsid w:val="00290451"/>
    <w:rsid w:val="002927CB"/>
    <w:rsid w:val="00294EDA"/>
    <w:rsid w:val="002A1058"/>
    <w:rsid w:val="002A158F"/>
    <w:rsid w:val="002A1B6A"/>
    <w:rsid w:val="002A3112"/>
    <w:rsid w:val="002A6C14"/>
    <w:rsid w:val="002B24E2"/>
    <w:rsid w:val="002B5524"/>
    <w:rsid w:val="002B6866"/>
    <w:rsid w:val="002D09E8"/>
    <w:rsid w:val="002D21D0"/>
    <w:rsid w:val="002D7287"/>
    <w:rsid w:val="002D7AF1"/>
    <w:rsid w:val="002E141B"/>
    <w:rsid w:val="002E5B41"/>
    <w:rsid w:val="00311FB6"/>
    <w:rsid w:val="00314FCD"/>
    <w:rsid w:val="00321940"/>
    <w:rsid w:val="003303F7"/>
    <w:rsid w:val="00332C5A"/>
    <w:rsid w:val="00344983"/>
    <w:rsid w:val="00350E4B"/>
    <w:rsid w:val="003532E0"/>
    <w:rsid w:val="00354004"/>
    <w:rsid w:val="00370FDD"/>
    <w:rsid w:val="003B053F"/>
    <w:rsid w:val="003B30DF"/>
    <w:rsid w:val="003B6BFB"/>
    <w:rsid w:val="003B6DE4"/>
    <w:rsid w:val="003C229B"/>
    <w:rsid w:val="003D1112"/>
    <w:rsid w:val="003E1103"/>
    <w:rsid w:val="003E7ECB"/>
    <w:rsid w:val="003F14D7"/>
    <w:rsid w:val="003F235C"/>
    <w:rsid w:val="003F444F"/>
    <w:rsid w:val="003F77F2"/>
    <w:rsid w:val="00400091"/>
    <w:rsid w:val="00405F9E"/>
    <w:rsid w:val="004066C5"/>
    <w:rsid w:val="00407CC3"/>
    <w:rsid w:val="0041597D"/>
    <w:rsid w:val="00422150"/>
    <w:rsid w:val="00422493"/>
    <w:rsid w:val="0042456D"/>
    <w:rsid w:val="00433D90"/>
    <w:rsid w:val="0043562C"/>
    <w:rsid w:val="00436B35"/>
    <w:rsid w:val="00437606"/>
    <w:rsid w:val="00442C30"/>
    <w:rsid w:val="00446A25"/>
    <w:rsid w:val="00450350"/>
    <w:rsid w:val="00456FC9"/>
    <w:rsid w:val="0046549C"/>
    <w:rsid w:val="00471DCB"/>
    <w:rsid w:val="00474161"/>
    <w:rsid w:val="00480351"/>
    <w:rsid w:val="00486190"/>
    <w:rsid w:val="00491623"/>
    <w:rsid w:val="00493861"/>
    <w:rsid w:val="00495BEB"/>
    <w:rsid w:val="0049616C"/>
    <w:rsid w:val="004A4DBB"/>
    <w:rsid w:val="004B5E65"/>
    <w:rsid w:val="004B604A"/>
    <w:rsid w:val="004C6178"/>
    <w:rsid w:val="004C76F9"/>
    <w:rsid w:val="004E33C3"/>
    <w:rsid w:val="004E5550"/>
    <w:rsid w:val="004F59B2"/>
    <w:rsid w:val="004F5F8B"/>
    <w:rsid w:val="005007C5"/>
    <w:rsid w:val="00501D9B"/>
    <w:rsid w:val="00504CCC"/>
    <w:rsid w:val="00521C68"/>
    <w:rsid w:val="00523D87"/>
    <w:rsid w:val="00524E6E"/>
    <w:rsid w:val="00526DC3"/>
    <w:rsid w:val="00535B60"/>
    <w:rsid w:val="005365FA"/>
    <w:rsid w:val="00537E85"/>
    <w:rsid w:val="005411C0"/>
    <w:rsid w:val="00551092"/>
    <w:rsid w:val="00554EB2"/>
    <w:rsid w:val="0056195D"/>
    <w:rsid w:val="00570523"/>
    <w:rsid w:val="00573270"/>
    <w:rsid w:val="0058327E"/>
    <w:rsid w:val="00590AD7"/>
    <w:rsid w:val="00593E5D"/>
    <w:rsid w:val="005A2E26"/>
    <w:rsid w:val="005B088E"/>
    <w:rsid w:val="005B0E2B"/>
    <w:rsid w:val="005B7AC2"/>
    <w:rsid w:val="005D4C6D"/>
    <w:rsid w:val="005E0192"/>
    <w:rsid w:val="005E138F"/>
    <w:rsid w:val="005F0195"/>
    <w:rsid w:val="005F3E43"/>
    <w:rsid w:val="005F40DB"/>
    <w:rsid w:val="00616D10"/>
    <w:rsid w:val="006243FD"/>
    <w:rsid w:val="0063389F"/>
    <w:rsid w:val="00635094"/>
    <w:rsid w:val="00647907"/>
    <w:rsid w:val="00650E15"/>
    <w:rsid w:val="006630BD"/>
    <w:rsid w:val="0066369F"/>
    <w:rsid w:val="006642A0"/>
    <w:rsid w:val="0066536E"/>
    <w:rsid w:val="00676678"/>
    <w:rsid w:val="00682FF5"/>
    <w:rsid w:val="00686778"/>
    <w:rsid w:val="00687704"/>
    <w:rsid w:val="00696425"/>
    <w:rsid w:val="006A1409"/>
    <w:rsid w:val="006A2FC0"/>
    <w:rsid w:val="006B6EDE"/>
    <w:rsid w:val="006D61EB"/>
    <w:rsid w:val="006F6229"/>
    <w:rsid w:val="006F6309"/>
    <w:rsid w:val="006F66BB"/>
    <w:rsid w:val="006F7971"/>
    <w:rsid w:val="00703E6B"/>
    <w:rsid w:val="00705912"/>
    <w:rsid w:val="007062C3"/>
    <w:rsid w:val="007164EF"/>
    <w:rsid w:val="0072205C"/>
    <w:rsid w:val="00725168"/>
    <w:rsid w:val="00727789"/>
    <w:rsid w:val="00737225"/>
    <w:rsid w:val="00737DC2"/>
    <w:rsid w:val="00740B3D"/>
    <w:rsid w:val="00746F9F"/>
    <w:rsid w:val="00753EEF"/>
    <w:rsid w:val="00754918"/>
    <w:rsid w:val="00756F0B"/>
    <w:rsid w:val="00761550"/>
    <w:rsid w:val="007629AE"/>
    <w:rsid w:val="00762D4D"/>
    <w:rsid w:val="00770FF1"/>
    <w:rsid w:val="00774B79"/>
    <w:rsid w:val="00791762"/>
    <w:rsid w:val="007922A2"/>
    <w:rsid w:val="00795E1A"/>
    <w:rsid w:val="00795E6D"/>
    <w:rsid w:val="00796237"/>
    <w:rsid w:val="007B2157"/>
    <w:rsid w:val="007B48C8"/>
    <w:rsid w:val="007B5D61"/>
    <w:rsid w:val="007B6571"/>
    <w:rsid w:val="007C2C61"/>
    <w:rsid w:val="007C5E49"/>
    <w:rsid w:val="007D6201"/>
    <w:rsid w:val="007E19F0"/>
    <w:rsid w:val="007E1D3A"/>
    <w:rsid w:val="007E27CF"/>
    <w:rsid w:val="007E6312"/>
    <w:rsid w:val="007E7D21"/>
    <w:rsid w:val="007F1997"/>
    <w:rsid w:val="007F5DAF"/>
    <w:rsid w:val="00803E17"/>
    <w:rsid w:val="00807607"/>
    <w:rsid w:val="0081750D"/>
    <w:rsid w:val="00820B50"/>
    <w:rsid w:val="00833765"/>
    <w:rsid w:val="008421DF"/>
    <w:rsid w:val="0084326D"/>
    <w:rsid w:val="0085174E"/>
    <w:rsid w:val="00870C1F"/>
    <w:rsid w:val="0087619C"/>
    <w:rsid w:val="00876642"/>
    <w:rsid w:val="00895828"/>
    <w:rsid w:val="008B0D8E"/>
    <w:rsid w:val="008C012A"/>
    <w:rsid w:val="008C1EE6"/>
    <w:rsid w:val="008D7CBB"/>
    <w:rsid w:val="008E25C6"/>
    <w:rsid w:val="008E536A"/>
    <w:rsid w:val="008F0070"/>
    <w:rsid w:val="008F4D86"/>
    <w:rsid w:val="00900BCC"/>
    <w:rsid w:val="00901E22"/>
    <w:rsid w:val="00904D5D"/>
    <w:rsid w:val="00930A4B"/>
    <w:rsid w:val="00931376"/>
    <w:rsid w:val="00932A26"/>
    <w:rsid w:val="00936CA9"/>
    <w:rsid w:val="00941EC3"/>
    <w:rsid w:val="0094237C"/>
    <w:rsid w:val="00943B4A"/>
    <w:rsid w:val="00952E81"/>
    <w:rsid w:val="00961782"/>
    <w:rsid w:val="00970A0E"/>
    <w:rsid w:val="00971FBE"/>
    <w:rsid w:val="0098173F"/>
    <w:rsid w:val="00984DF6"/>
    <w:rsid w:val="00992FB8"/>
    <w:rsid w:val="009A007C"/>
    <w:rsid w:val="009B01E2"/>
    <w:rsid w:val="009C1B28"/>
    <w:rsid w:val="009C3A22"/>
    <w:rsid w:val="009C4989"/>
    <w:rsid w:val="009D04A7"/>
    <w:rsid w:val="009D4C7D"/>
    <w:rsid w:val="009D4FCF"/>
    <w:rsid w:val="009E5945"/>
    <w:rsid w:val="009E7E1D"/>
    <w:rsid w:val="009F24C3"/>
    <w:rsid w:val="00A13692"/>
    <w:rsid w:val="00A14EEB"/>
    <w:rsid w:val="00A34F13"/>
    <w:rsid w:val="00A442A0"/>
    <w:rsid w:val="00A470C3"/>
    <w:rsid w:val="00A50DF0"/>
    <w:rsid w:val="00A53373"/>
    <w:rsid w:val="00A629D3"/>
    <w:rsid w:val="00A6669D"/>
    <w:rsid w:val="00A7468D"/>
    <w:rsid w:val="00A82682"/>
    <w:rsid w:val="00A91771"/>
    <w:rsid w:val="00A951A5"/>
    <w:rsid w:val="00AA1317"/>
    <w:rsid w:val="00AA4F72"/>
    <w:rsid w:val="00AA4F85"/>
    <w:rsid w:val="00AB35FB"/>
    <w:rsid w:val="00AC18A8"/>
    <w:rsid w:val="00AC3E43"/>
    <w:rsid w:val="00AD35F2"/>
    <w:rsid w:val="00AD5754"/>
    <w:rsid w:val="00AF005A"/>
    <w:rsid w:val="00AF1152"/>
    <w:rsid w:val="00AF2225"/>
    <w:rsid w:val="00AF3375"/>
    <w:rsid w:val="00AF3F95"/>
    <w:rsid w:val="00AF612C"/>
    <w:rsid w:val="00AF7C1E"/>
    <w:rsid w:val="00B06B87"/>
    <w:rsid w:val="00B12B31"/>
    <w:rsid w:val="00B16C71"/>
    <w:rsid w:val="00B32306"/>
    <w:rsid w:val="00B43B29"/>
    <w:rsid w:val="00B5048C"/>
    <w:rsid w:val="00B57A01"/>
    <w:rsid w:val="00B6521E"/>
    <w:rsid w:val="00B729D3"/>
    <w:rsid w:val="00B729DA"/>
    <w:rsid w:val="00B83D43"/>
    <w:rsid w:val="00B902D2"/>
    <w:rsid w:val="00B90B76"/>
    <w:rsid w:val="00B9750A"/>
    <w:rsid w:val="00B97D0A"/>
    <w:rsid w:val="00BA59A9"/>
    <w:rsid w:val="00BA5E4D"/>
    <w:rsid w:val="00BB488C"/>
    <w:rsid w:val="00BC05CA"/>
    <w:rsid w:val="00BE24E0"/>
    <w:rsid w:val="00BE3C82"/>
    <w:rsid w:val="00BF0EFC"/>
    <w:rsid w:val="00BF6A43"/>
    <w:rsid w:val="00C03301"/>
    <w:rsid w:val="00C07BE3"/>
    <w:rsid w:val="00C13961"/>
    <w:rsid w:val="00C143AC"/>
    <w:rsid w:val="00C207AA"/>
    <w:rsid w:val="00C20FDE"/>
    <w:rsid w:val="00C2151F"/>
    <w:rsid w:val="00C25201"/>
    <w:rsid w:val="00C265D5"/>
    <w:rsid w:val="00C31E29"/>
    <w:rsid w:val="00C32FC6"/>
    <w:rsid w:val="00C368E8"/>
    <w:rsid w:val="00C41ECD"/>
    <w:rsid w:val="00C53ABE"/>
    <w:rsid w:val="00C60A8C"/>
    <w:rsid w:val="00C60F4A"/>
    <w:rsid w:val="00C64669"/>
    <w:rsid w:val="00C70876"/>
    <w:rsid w:val="00C7330F"/>
    <w:rsid w:val="00C76ED3"/>
    <w:rsid w:val="00C868DA"/>
    <w:rsid w:val="00C9085A"/>
    <w:rsid w:val="00CA330F"/>
    <w:rsid w:val="00CA74CB"/>
    <w:rsid w:val="00CB5BB5"/>
    <w:rsid w:val="00CC04A2"/>
    <w:rsid w:val="00CD3251"/>
    <w:rsid w:val="00CD3666"/>
    <w:rsid w:val="00CE38E9"/>
    <w:rsid w:val="00CF44C0"/>
    <w:rsid w:val="00D00B67"/>
    <w:rsid w:val="00D10738"/>
    <w:rsid w:val="00D26495"/>
    <w:rsid w:val="00D266F1"/>
    <w:rsid w:val="00D4668D"/>
    <w:rsid w:val="00D56907"/>
    <w:rsid w:val="00D574B9"/>
    <w:rsid w:val="00D600ED"/>
    <w:rsid w:val="00D72B3C"/>
    <w:rsid w:val="00D76C3F"/>
    <w:rsid w:val="00D83984"/>
    <w:rsid w:val="00D83BCA"/>
    <w:rsid w:val="00D83DD1"/>
    <w:rsid w:val="00D85326"/>
    <w:rsid w:val="00D864E7"/>
    <w:rsid w:val="00DA007A"/>
    <w:rsid w:val="00DB2114"/>
    <w:rsid w:val="00DC1232"/>
    <w:rsid w:val="00DC2E97"/>
    <w:rsid w:val="00DD7E4D"/>
    <w:rsid w:val="00DE1C4E"/>
    <w:rsid w:val="00E01719"/>
    <w:rsid w:val="00E03BDE"/>
    <w:rsid w:val="00E048B1"/>
    <w:rsid w:val="00E2268D"/>
    <w:rsid w:val="00E22DCC"/>
    <w:rsid w:val="00E231B9"/>
    <w:rsid w:val="00E320E1"/>
    <w:rsid w:val="00E41582"/>
    <w:rsid w:val="00E4204D"/>
    <w:rsid w:val="00E4256B"/>
    <w:rsid w:val="00E43657"/>
    <w:rsid w:val="00E45010"/>
    <w:rsid w:val="00E51884"/>
    <w:rsid w:val="00E71290"/>
    <w:rsid w:val="00E72EE5"/>
    <w:rsid w:val="00E85DED"/>
    <w:rsid w:val="00E8623F"/>
    <w:rsid w:val="00E969E8"/>
    <w:rsid w:val="00EA2477"/>
    <w:rsid w:val="00EB4C3D"/>
    <w:rsid w:val="00EB63A4"/>
    <w:rsid w:val="00EC095B"/>
    <w:rsid w:val="00EC7253"/>
    <w:rsid w:val="00ED534B"/>
    <w:rsid w:val="00ED6E29"/>
    <w:rsid w:val="00EE71CB"/>
    <w:rsid w:val="00EF60E0"/>
    <w:rsid w:val="00F0497B"/>
    <w:rsid w:val="00F05EC0"/>
    <w:rsid w:val="00F267AC"/>
    <w:rsid w:val="00F26F0F"/>
    <w:rsid w:val="00F34773"/>
    <w:rsid w:val="00F46DD3"/>
    <w:rsid w:val="00F50E22"/>
    <w:rsid w:val="00F52E17"/>
    <w:rsid w:val="00F54C63"/>
    <w:rsid w:val="00F61B03"/>
    <w:rsid w:val="00F66A6D"/>
    <w:rsid w:val="00F73BE1"/>
    <w:rsid w:val="00F776B7"/>
    <w:rsid w:val="00F82211"/>
    <w:rsid w:val="00F94A4C"/>
    <w:rsid w:val="00FA63A6"/>
    <w:rsid w:val="00FC627C"/>
    <w:rsid w:val="00FD4B6F"/>
    <w:rsid w:val="00FE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77C1DC"/>
  <w15:chartTrackingRefBased/>
  <w15:docId w15:val="{229A2043-6AF2-449F-8D50-3F395408D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04A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5E138F"/>
    <w:pPr>
      <w:suppressAutoHyphens/>
      <w:spacing w:line="336" w:lineRule="auto"/>
      <w:jc w:val="center"/>
      <w:outlineLvl w:val="0"/>
    </w:pPr>
    <w:rPr>
      <w:b/>
      <w:caps/>
      <w:kern w:val="28"/>
      <w:lang w:val="uk-UA"/>
    </w:rPr>
  </w:style>
  <w:style w:type="paragraph" w:styleId="2">
    <w:name w:val="heading 2"/>
    <w:basedOn w:val="a"/>
    <w:next w:val="a"/>
    <w:qFormat/>
    <w:rsid w:val="005E138F"/>
    <w:pPr>
      <w:suppressAutoHyphens/>
      <w:spacing w:line="336" w:lineRule="auto"/>
      <w:ind w:left="851"/>
      <w:outlineLvl w:val="1"/>
    </w:pPr>
    <w:rPr>
      <w:b/>
      <w:lang w:val="uk-UA"/>
    </w:rPr>
  </w:style>
  <w:style w:type="paragraph" w:styleId="3">
    <w:name w:val="heading 3"/>
    <w:basedOn w:val="a"/>
    <w:next w:val="a"/>
    <w:link w:val="30"/>
    <w:uiPriority w:val="9"/>
    <w:qFormat/>
    <w:rsid w:val="005E138F"/>
    <w:pPr>
      <w:suppressAutoHyphens/>
      <w:spacing w:line="336" w:lineRule="auto"/>
      <w:ind w:left="851"/>
      <w:outlineLvl w:val="2"/>
    </w:pPr>
    <w:rPr>
      <w:b/>
      <w:lang w:val="uk-UA"/>
    </w:rPr>
  </w:style>
  <w:style w:type="paragraph" w:styleId="4">
    <w:name w:val="heading 4"/>
    <w:basedOn w:val="a"/>
    <w:next w:val="a"/>
    <w:qFormat/>
    <w:rsid w:val="005E138F"/>
    <w:pPr>
      <w:suppressAutoHyphens/>
      <w:spacing w:line="336" w:lineRule="auto"/>
      <w:jc w:val="center"/>
      <w:outlineLvl w:val="3"/>
    </w:pPr>
    <w:rPr>
      <w:b/>
      <w:lang w:val="uk-UA"/>
    </w:rPr>
  </w:style>
  <w:style w:type="paragraph" w:styleId="5">
    <w:name w:val="heading 5"/>
    <w:basedOn w:val="a"/>
    <w:next w:val="a"/>
    <w:qFormat/>
    <w:rsid w:val="009C3A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524E6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9">
    <w:name w:val="heading 9"/>
    <w:basedOn w:val="a"/>
    <w:next w:val="a"/>
    <w:qFormat/>
    <w:rsid w:val="007B48C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138F"/>
    <w:pPr>
      <w:tabs>
        <w:tab w:val="center" w:pos="4153"/>
        <w:tab w:val="right" w:pos="8306"/>
      </w:tabs>
    </w:pPr>
    <w:rPr>
      <w:lang w:val="uk-UA"/>
    </w:rPr>
  </w:style>
  <w:style w:type="paragraph" w:styleId="a5">
    <w:name w:val="caption"/>
    <w:basedOn w:val="a"/>
    <w:next w:val="a"/>
    <w:qFormat/>
    <w:rsid w:val="005E138F"/>
    <w:pPr>
      <w:suppressAutoHyphens/>
      <w:spacing w:line="336" w:lineRule="auto"/>
      <w:jc w:val="center"/>
    </w:pPr>
    <w:rPr>
      <w:lang w:val="uk-UA"/>
    </w:rPr>
  </w:style>
  <w:style w:type="paragraph" w:styleId="a6">
    <w:name w:val="footer"/>
    <w:basedOn w:val="a"/>
    <w:link w:val="a7"/>
    <w:uiPriority w:val="99"/>
    <w:rsid w:val="005E138F"/>
    <w:pPr>
      <w:tabs>
        <w:tab w:val="center" w:pos="4153"/>
        <w:tab w:val="right" w:pos="8306"/>
      </w:tabs>
    </w:pPr>
    <w:rPr>
      <w:lang w:val="uk-UA"/>
    </w:rPr>
  </w:style>
  <w:style w:type="character" w:styleId="a8">
    <w:name w:val="page number"/>
    <w:semiHidden/>
    <w:rsid w:val="005E138F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rsid w:val="005E138F"/>
    <w:pPr>
      <w:tabs>
        <w:tab w:val="right" w:leader="dot" w:pos="9355"/>
      </w:tabs>
      <w:spacing w:line="336" w:lineRule="auto"/>
      <w:ind w:right="851"/>
    </w:pPr>
    <w:rPr>
      <w:caps/>
    </w:rPr>
  </w:style>
  <w:style w:type="paragraph" w:styleId="20">
    <w:name w:val="toc 2"/>
    <w:basedOn w:val="a"/>
    <w:next w:val="a"/>
    <w:autoRedefine/>
    <w:semiHidden/>
    <w:rsid w:val="005E138F"/>
    <w:pPr>
      <w:tabs>
        <w:tab w:val="right" w:leader="dot" w:pos="9355"/>
      </w:tabs>
      <w:spacing w:line="336" w:lineRule="auto"/>
      <w:ind w:left="284" w:right="851"/>
    </w:pPr>
  </w:style>
  <w:style w:type="paragraph" w:styleId="31">
    <w:name w:val="toc 3"/>
    <w:basedOn w:val="a"/>
    <w:next w:val="a"/>
    <w:autoRedefine/>
    <w:semiHidden/>
    <w:rsid w:val="005E138F"/>
    <w:pPr>
      <w:tabs>
        <w:tab w:val="right" w:leader="dot" w:pos="9355"/>
      </w:tabs>
      <w:spacing w:line="336" w:lineRule="auto"/>
      <w:ind w:left="567" w:right="851"/>
    </w:pPr>
  </w:style>
  <w:style w:type="paragraph" w:styleId="40">
    <w:name w:val="toc 4"/>
    <w:basedOn w:val="a"/>
    <w:next w:val="a"/>
    <w:autoRedefine/>
    <w:semiHidden/>
    <w:rsid w:val="005E138F"/>
    <w:pPr>
      <w:tabs>
        <w:tab w:val="right" w:leader="dot" w:pos="9356"/>
      </w:tabs>
      <w:spacing w:line="336" w:lineRule="auto"/>
      <w:ind w:left="284" w:right="851"/>
    </w:pPr>
  </w:style>
  <w:style w:type="paragraph" w:styleId="a9">
    <w:name w:val="Body Text"/>
    <w:basedOn w:val="a"/>
    <w:link w:val="aa"/>
    <w:rsid w:val="005E138F"/>
    <w:pPr>
      <w:spacing w:line="336" w:lineRule="auto"/>
      <w:ind w:firstLine="851"/>
    </w:pPr>
  </w:style>
  <w:style w:type="paragraph" w:customStyle="1" w:styleId="ab">
    <w:name w:val="Переменные"/>
    <w:basedOn w:val="a9"/>
    <w:rsid w:val="005E138F"/>
    <w:pPr>
      <w:tabs>
        <w:tab w:val="left" w:pos="482"/>
      </w:tabs>
      <w:ind w:left="482" w:hanging="482"/>
    </w:pPr>
  </w:style>
  <w:style w:type="paragraph" w:styleId="ac">
    <w:name w:val="Document Map"/>
    <w:basedOn w:val="a"/>
    <w:semiHidden/>
    <w:rsid w:val="005E138F"/>
    <w:pPr>
      <w:shd w:val="clear" w:color="auto" w:fill="000080"/>
    </w:pPr>
  </w:style>
  <w:style w:type="paragraph" w:customStyle="1" w:styleId="ad">
    <w:name w:val="Формула"/>
    <w:basedOn w:val="a9"/>
    <w:rsid w:val="005E138F"/>
    <w:pPr>
      <w:tabs>
        <w:tab w:val="center" w:pos="4536"/>
        <w:tab w:val="right" w:pos="9356"/>
      </w:tabs>
      <w:ind w:firstLine="0"/>
    </w:pPr>
  </w:style>
  <w:style w:type="paragraph" w:customStyle="1" w:styleId="ae">
    <w:name w:val="Чертежный"/>
    <w:rsid w:val="005E138F"/>
    <w:pPr>
      <w:jc w:val="both"/>
    </w:pPr>
    <w:rPr>
      <w:rFonts w:ascii="ISOCPEUR" w:hAnsi="ISOCPEUR"/>
      <w:i/>
      <w:sz w:val="28"/>
      <w:lang w:eastAsia="ru-RU"/>
    </w:rPr>
  </w:style>
  <w:style w:type="paragraph" w:customStyle="1" w:styleId="af">
    <w:name w:val="Листинг программы"/>
    <w:rsid w:val="005E138F"/>
    <w:pPr>
      <w:suppressAutoHyphens/>
    </w:pPr>
    <w:rPr>
      <w:noProof/>
      <w:lang w:val="ru-RU" w:eastAsia="ru-RU"/>
    </w:rPr>
  </w:style>
  <w:style w:type="paragraph" w:styleId="af0">
    <w:name w:val="annotation text"/>
    <w:basedOn w:val="a"/>
    <w:semiHidden/>
    <w:rsid w:val="005E138F"/>
    <w:rPr>
      <w:rFonts w:ascii="Journal" w:hAnsi="Journal"/>
    </w:rPr>
  </w:style>
  <w:style w:type="paragraph" w:styleId="af1">
    <w:name w:val="Body Text Indent"/>
    <w:basedOn w:val="a"/>
    <w:link w:val="af2"/>
    <w:rsid w:val="004B604A"/>
    <w:pPr>
      <w:ind w:firstLine="900"/>
      <w:jc w:val="both"/>
    </w:pPr>
    <w:rPr>
      <w:sz w:val="28"/>
      <w:lang w:val="uk-UA"/>
    </w:rPr>
  </w:style>
  <w:style w:type="character" w:customStyle="1" w:styleId="af2">
    <w:name w:val="Основной текст с отступом Знак"/>
    <w:link w:val="af1"/>
    <w:rsid w:val="004B604A"/>
    <w:rPr>
      <w:sz w:val="28"/>
      <w:szCs w:val="24"/>
      <w:lang w:val="uk-UA"/>
    </w:rPr>
  </w:style>
  <w:style w:type="character" w:customStyle="1" w:styleId="a4">
    <w:name w:val="Верхний колонтитул Знак"/>
    <w:link w:val="a3"/>
    <w:rsid w:val="004B604A"/>
    <w:rPr>
      <w:sz w:val="28"/>
      <w:lang w:val="uk-UA"/>
    </w:rPr>
  </w:style>
  <w:style w:type="character" w:customStyle="1" w:styleId="aa">
    <w:name w:val="Основной текст Знак"/>
    <w:link w:val="a9"/>
    <w:rsid w:val="004B604A"/>
    <w:rPr>
      <w:sz w:val="28"/>
      <w:lang w:val="uk-UA"/>
    </w:rPr>
  </w:style>
  <w:style w:type="character" w:customStyle="1" w:styleId="30">
    <w:name w:val="Заголовок 3 Знак"/>
    <w:link w:val="3"/>
    <w:uiPriority w:val="9"/>
    <w:rsid w:val="004B604A"/>
    <w:rPr>
      <w:b/>
      <w:sz w:val="28"/>
      <w:lang w:val="uk-UA"/>
    </w:rPr>
  </w:style>
  <w:style w:type="paragraph" w:customStyle="1" w:styleId="11">
    <w:name w:val="Абзац списка1"/>
    <w:basedOn w:val="a"/>
    <w:uiPriority w:val="34"/>
    <w:qFormat/>
    <w:rsid w:val="00A50DF0"/>
    <w:pPr>
      <w:ind w:left="720"/>
      <w:contextualSpacing/>
    </w:pPr>
  </w:style>
  <w:style w:type="paragraph" w:styleId="af3">
    <w:name w:val="Balloon Text"/>
    <w:basedOn w:val="a"/>
    <w:link w:val="af4"/>
    <w:uiPriority w:val="99"/>
    <w:semiHidden/>
    <w:unhideWhenUsed/>
    <w:rsid w:val="008C1EE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8C1EE6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link w:val="a6"/>
    <w:uiPriority w:val="99"/>
    <w:rsid w:val="004B5E65"/>
    <w:rPr>
      <w:sz w:val="24"/>
      <w:szCs w:val="24"/>
      <w:lang w:val="uk-UA"/>
    </w:rPr>
  </w:style>
  <w:style w:type="character" w:customStyle="1" w:styleId="60">
    <w:name w:val="Заголовок 6 Знак"/>
    <w:link w:val="6"/>
    <w:uiPriority w:val="9"/>
    <w:semiHidden/>
    <w:rsid w:val="00524E6E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12">
    <w:name w:val="Замещающий текст1"/>
    <w:uiPriority w:val="99"/>
    <w:semiHidden/>
    <w:rsid w:val="004E5550"/>
    <w:rPr>
      <w:color w:val="808080"/>
    </w:rPr>
  </w:style>
  <w:style w:type="paragraph" w:styleId="21">
    <w:name w:val="Body Text Indent 2"/>
    <w:basedOn w:val="a"/>
    <w:link w:val="22"/>
    <w:uiPriority w:val="99"/>
    <w:semiHidden/>
    <w:unhideWhenUsed/>
    <w:rsid w:val="00650E15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link w:val="21"/>
    <w:uiPriority w:val="99"/>
    <w:semiHidden/>
    <w:rsid w:val="00650E15"/>
    <w:rPr>
      <w:rFonts w:ascii="Calibri" w:eastAsia="Calibri" w:hAnsi="Calibri" w:cs="Times New Roman"/>
      <w:sz w:val="22"/>
      <w:szCs w:val="22"/>
      <w:lang w:eastAsia="en-US"/>
    </w:rPr>
  </w:style>
  <w:style w:type="paragraph" w:styleId="af5">
    <w:name w:val="Block Text"/>
    <w:basedOn w:val="a"/>
    <w:rsid w:val="009C3A22"/>
    <w:pPr>
      <w:widowControl w:val="0"/>
      <w:shd w:val="clear" w:color="auto" w:fill="FFFFFF"/>
      <w:autoSpaceDE w:val="0"/>
      <w:autoSpaceDN w:val="0"/>
      <w:adjustRightInd w:val="0"/>
      <w:spacing w:line="288" w:lineRule="auto"/>
      <w:ind w:left="14" w:right="19" w:firstLine="293"/>
      <w:jc w:val="both"/>
    </w:pPr>
    <w:rPr>
      <w:sz w:val="28"/>
      <w:szCs w:val="20"/>
      <w:lang w:val="uk-UA"/>
    </w:rPr>
  </w:style>
  <w:style w:type="paragraph" w:customStyle="1" w:styleId="Standard">
    <w:name w:val="Standard"/>
    <w:rsid w:val="00676678"/>
    <w:pPr>
      <w:suppressAutoHyphens/>
      <w:autoSpaceDN w:val="0"/>
      <w:textAlignment w:val="baseline"/>
    </w:pPr>
    <w:rPr>
      <w:rFonts w:eastAsia="Arial Unicode MS" w:cs="Mangal"/>
      <w:kern w:val="3"/>
      <w:sz w:val="24"/>
      <w:szCs w:val="24"/>
      <w:lang w:eastAsia="zh-CN" w:bidi="hi-IN"/>
    </w:rPr>
  </w:style>
  <w:style w:type="paragraph" w:styleId="32">
    <w:name w:val="Body Text Indent 3"/>
    <w:basedOn w:val="a"/>
    <w:link w:val="33"/>
    <w:rsid w:val="009D4C7D"/>
    <w:pPr>
      <w:spacing w:after="120"/>
      <w:ind w:left="283"/>
    </w:pPr>
    <w:rPr>
      <w:sz w:val="16"/>
      <w:szCs w:val="16"/>
    </w:rPr>
  </w:style>
  <w:style w:type="paragraph" w:customStyle="1" w:styleId="310">
    <w:name w:val="Основной текст с отступом 31"/>
    <w:basedOn w:val="a"/>
    <w:rsid w:val="009D4C7D"/>
    <w:pPr>
      <w:suppressAutoHyphens/>
      <w:ind w:firstLine="567"/>
    </w:pPr>
    <w:rPr>
      <w:sz w:val="28"/>
      <w:szCs w:val="20"/>
      <w:lang w:val="uk-UA" w:eastAsia="ar-SA"/>
    </w:rPr>
  </w:style>
  <w:style w:type="paragraph" w:customStyle="1" w:styleId="Default">
    <w:name w:val="Default"/>
    <w:rsid w:val="00725168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422493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422493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f6">
    <w:name w:val="List Paragraph"/>
    <w:basedOn w:val="a"/>
    <w:uiPriority w:val="34"/>
    <w:qFormat/>
    <w:rsid w:val="00AD5754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AD5754"/>
    <w:rPr>
      <w:color w:val="0563C1" w:themeColor="hyperlink"/>
      <w:u w:val="single"/>
    </w:rPr>
  </w:style>
  <w:style w:type="character" w:customStyle="1" w:styleId="13">
    <w:name w:val="Незакрита згадка1"/>
    <w:basedOn w:val="a0"/>
    <w:uiPriority w:val="99"/>
    <w:semiHidden/>
    <w:unhideWhenUsed/>
    <w:rsid w:val="00AD5754"/>
    <w:rPr>
      <w:color w:val="605E5C"/>
      <w:shd w:val="clear" w:color="auto" w:fill="E1DFDD"/>
    </w:rPr>
  </w:style>
  <w:style w:type="character" w:customStyle="1" w:styleId="33">
    <w:name w:val="Основной текст с отступом 3 Знак"/>
    <w:basedOn w:val="a0"/>
    <w:link w:val="32"/>
    <w:rsid w:val="00E969E8"/>
    <w:rPr>
      <w:sz w:val="16"/>
      <w:szCs w:val="16"/>
      <w:lang w:val="ru-RU" w:eastAsia="ru-RU"/>
    </w:rPr>
  </w:style>
  <w:style w:type="character" w:customStyle="1" w:styleId="FontStyle151">
    <w:name w:val="Font Style151"/>
    <w:rsid w:val="002D7AF1"/>
    <w:rPr>
      <w:rFonts w:ascii="Times New Roman" w:hAnsi="Times New Roman" w:cs="Times New Roman" w:hint="default"/>
      <w:sz w:val="16"/>
      <w:szCs w:val="16"/>
    </w:rPr>
  </w:style>
  <w:style w:type="paragraph" w:customStyle="1" w:styleId="14">
    <w:name w:val="Стиль1"/>
    <w:basedOn w:val="a"/>
    <w:rsid w:val="002D7AF1"/>
    <w:pPr>
      <w:spacing w:line="360" w:lineRule="auto"/>
      <w:jc w:val="both"/>
    </w:pPr>
    <w:rPr>
      <w:sz w:val="28"/>
      <w:szCs w:val="28"/>
    </w:rPr>
  </w:style>
  <w:style w:type="character" w:customStyle="1" w:styleId="FontStyle141">
    <w:name w:val="Font Style141"/>
    <w:rsid w:val="002D7AF1"/>
    <w:rPr>
      <w:rFonts w:ascii="Times New Roman" w:hAnsi="Times New Roman" w:cs="Times New Roman"/>
      <w:b/>
      <w:bCs/>
      <w:i/>
      <w:iCs/>
      <w:spacing w:val="-10"/>
      <w:sz w:val="16"/>
      <w:szCs w:val="16"/>
    </w:rPr>
  </w:style>
  <w:style w:type="table" w:styleId="af8">
    <w:name w:val="Table Grid"/>
    <w:basedOn w:val="a1"/>
    <w:uiPriority w:val="39"/>
    <w:rsid w:val="00590AD7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"/>
    <w:basedOn w:val="a1"/>
    <w:next w:val="af8"/>
    <w:uiPriority w:val="39"/>
    <w:rsid w:val="00B83D43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8"/>
    <w:uiPriority w:val="39"/>
    <w:rsid w:val="00930A4B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rmal (Web)"/>
    <w:basedOn w:val="a"/>
    <w:uiPriority w:val="99"/>
    <w:semiHidden/>
    <w:unhideWhenUsed/>
    <w:rsid w:val="00754918"/>
    <w:pPr>
      <w:spacing w:before="100" w:beforeAutospacing="1" w:after="100" w:afterAutospacing="1"/>
    </w:pPr>
  </w:style>
  <w:style w:type="character" w:styleId="afa">
    <w:name w:val="Strong"/>
    <w:basedOn w:val="a0"/>
    <w:uiPriority w:val="22"/>
    <w:qFormat/>
    <w:rsid w:val="007549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9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Office12\STARTUP\Forms_A4%20.dot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A2366-E378-4534-ABBC-12C96F2D1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Forms_A4 </Template>
  <TotalTime>634</TotalTime>
  <Pages>1</Pages>
  <Words>59</Words>
  <Characters>429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освіти та науки України</vt:lpstr>
      <vt:lpstr>Міністерство освіти та науки України</vt:lpstr>
    </vt:vector>
  </TitlesOfParts>
  <Company>Home office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та науки України</dc:title>
  <dc:subject/>
  <dc:creator>Zver</dc:creator>
  <cp:keywords/>
  <dc:description/>
  <cp:lastModifiedBy>Мозговий Андрій Олексійович</cp:lastModifiedBy>
  <cp:revision>36</cp:revision>
  <cp:lastPrinted>2025-01-17T10:42:00Z</cp:lastPrinted>
  <dcterms:created xsi:type="dcterms:W3CDTF">2024-09-28T12:05:00Z</dcterms:created>
  <dcterms:modified xsi:type="dcterms:W3CDTF">2026-01-05T20:07:00Z</dcterms:modified>
</cp:coreProperties>
</file>