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07F2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МІНІСТЕРСТВО ОСВІТИ І НАУКИ УКРАЇНИ</w:t>
      </w:r>
    </w:p>
    <w:p w14:paraId="0D9A96A0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7E912514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ХАРКІВСЬКИЙ НАЦІОНАЛЬНИЙ УНІВЕРСИТЕТ</w:t>
      </w:r>
    </w:p>
    <w:p w14:paraId="21486FDF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МІСЬКОГО ГОСПОДАРСТВА імені О. М. БЕКЕТОВА</w:t>
      </w:r>
    </w:p>
    <w:p w14:paraId="72F87E5F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421503D7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3B41165D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4B03BDA9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698FC7FF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4BF8660A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136F76C3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62BC43F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1BBDD3A" w14:textId="77777777" w:rsidR="009F24C3" w:rsidRPr="00573270" w:rsidRDefault="009F24C3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79B7D77" w14:textId="77777777" w:rsidR="009F24C3" w:rsidRPr="00573270" w:rsidRDefault="009F24C3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8148193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5BBB254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CB516C3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МЕТОДИЧНІ РЕКОМЕНДАЦІЇ</w:t>
      </w:r>
    </w:p>
    <w:p w14:paraId="6A36ECF0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</w:p>
    <w:p w14:paraId="582C9292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до виконання курсової роботи</w:t>
      </w:r>
    </w:p>
    <w:p w14:paraId="404F83B8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24565588" w14:textId="77777777" w:rsidR="009F24C3" w:rsidRPr="00573270" w:rsidRDefault="00D83BCA" w:rsidP="00D83BCA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«</w:t>
      </w:r>
      <w:r w:rsidR="009F24C3" w:rsidRPr="00573270">
        <w:rPr>
          <w:b/>
          <w:bCs/>
          <w:color w:val="000000"/>
          <w:sz w:val="28"/>
          <w:szCs w:val="28"/>
          <w:lang w:val="uk-UA"/>
        </w:rPr>
        <w:t>ІМОВІРНІСНА ОЦІНКА НАДІЙНОСТІ ТА БЕЗПЕКИ ГРЕБЛІ</w:t>
      </w:r>
    </w:p>
    <w:p w14:paraId="6765095B" w14:textId="1F1BF728" w:rsidR="00D83BCA" w:rsidRPr="00573270" w:rsidRDefault="009F24C3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573270">
        <w:rPr>
          <w:b/>
          <w:bCs/>
          <w:color w:val="000000"/>
          <w:sz w:val="28"/>
          <w:szCs w:val="28"/>
          <w:lang w:val="uk-UA"/>
        </w:rPr>
        <w:t>ІЗ ҐРУНТОВИХ МАТЕРІАЛІВ</w:t>
      </w:r>
      <w:r w:rsidR="00D83BCA"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»</w:t>
      </w:r>
    </w:p>
    <w:p w14:paraId="2A24E44B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E340CC2" w14:textId="77777777" w:rsidR="0056195D" w:rsidRPr="00573270" w:rsidRDefault="0056195D" w:rsidP="0056195D">
      <w:pPr>
        <w:jc w:val="center"/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>для здобувачів</w:t>
      </w:r>
      <w:r w:rsidRPr="00573270">
        <w:rPr>
          <w:i/>
          <w:iCs/>
          <w:sz w:val="28"/>
          <w:szCs w:val="28"/>
          <w:lang w:val="uk-UA"/>
        </w:rPr>
        <w:t xml:space="preserve"> другого (магістерського) рівня</w:t>
      </w:r>
      <w:r w:rsidRPr="00573270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 xml:space="preserve"> вищої освіти</w:t>
      </w:r>
    </w:p>
    <w:p w14:paraId="70B17446" w14:textId="0DDA5608" w:rsidR="00D83BCA" w:rsidRPr="00573270" w:rsidRDefault="0056195D" w:rsidP="0056195D">
      <w:pPr>
        <w:jc w:val="center"/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 xml:space="preserve">денної форми навчання зі спеціальності 194 </w:t>
      </w:r>
      <w:r w:rsidRPr="00573270">
        <w:rPr>
          <w:sz w:val="28"/>
          <w:szCs w:val="28"/>
          <w:lang w:val="uk-UA"/>
        </w:rPr>
        <w:t xml:space="preserve">– </w:t>
      </w:r>
      <w:r w:rsidRPr="00573270">
        <w:rPr>
          <w:i/>
          <w:iCs/>
          <w:sz w:val="28"/>
          <w:szCs w:val="28"/>
          <w:lang w:val="uk-UA"/>
        </w:rPr>
        <w:t>Гідротехнічне будівництво, водна інженерія та водні технології)</w:t>
      </w:r>
    </w:p>
    <w:p w14:paraId="62C68229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47C4BEA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404477B" w14:textId="77777777" w:rsidR="009F24C3" w:rsidRPr="00573270" w:rsidRDefault="009F24C3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F7934DC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7EDC8A5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8372AED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E550503" w14:textId="77777777" w:rsidR="0056195D" w:rsidRPr="00573270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BAD4362" w14:textId="77777777" w:rsidR="0056195D" w:rsidRPr="00573270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26ED862C" w14:textId="77777777" w:rsidR="0056195D" w:rsidRPr="00573270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88EA8EC" w14:textId="77777777" w:rsidR="0056195D" w:rsidRPr="00573270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5706C53" w14:textId="77777777" w:rsidR="0056195D" w:rsidRPr="00573270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BCF033E" w14:textId="77777777" w:rsidR="0056195D" w:rsidRPr="00573270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776766D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26AA1382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65BB28E2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81C4AF4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0745F36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Харків</w:t>
      </w:r>
    </w:p>
    <w:p w14:paraId="1B757C07" w14:textId="77777777" w:rsidR="00D83BCA" w:rsidRPr="00573270" w:rsidRDefault="00D83BCA" w:rsidP="00C9085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ХНУМГ ім. О. М. Бекетова</w:t>
      </w:r>
    </w:p>
    <w:p w14:paraId="3DFCA881" w14:textId="00D58E45" w:rsidR="004C76F9" w:rsidRPr="004211EA" w:rsidRDefault="00D83BCA" w:rsidP="00E728C4">
      <w:pPr>
        <w:pStyle w:val="a9"/>
        <w:spacing w:line="276" w:lineRule="auto"/>
        <w:ind w:firstLine="0"/>
        <w:contextualSpacing/>
        <w:mirrorIndents/>
        <w:jc w:val="center"/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202</w:t>
      </w:r>
      <w:r w:rsidR="0052421D">
        <w:rPr>
          <w:rFonts w:ascii="TimesNewRomanPS-BoldMT" w:hAnsi="TimesNewRomanPS-BoldMT" w:cs="TimesNewRomanPS-BoldMT"/>
          <w:b/>
          <w:bCs/>
          <w:sz w:val="28"/>
          <w:szCs w:val="28"/>
          <w:lang w:val="en-US" w:eastAsia="uk-UA"/>
        </w:rPr>
        <w:t>5</w:t>
      </w:r>
    </w:p>
    <w:sectPr w:rsidR="004C76F9" w:rsidRPr="004211EA" w:rsidSect="009F24C3">
      <w:headerReference w:type="even" r:id="rId8"/>
      <w:footerReference w:type="even" r:id="rId9"/>
      <w:footerReference w:type="default" r:id="rId10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90E29" w14:textId="77777777" w:rsidR="00380851" w:rsidRDefault="00380851" w:rsidP="002B24E2">
      <w:r>
        <w:separator/>
      </w:r>
    </w:p>
  </w:endnote>
  <w:endnote w:type="continuationSeparator" w:id="0">
    <w:p w14:paraId="0A495AEA" w14:textId="77777777" w:rsidR="00380851" w:rsidRDefault="00380851" w:rsidP="002B2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MS Mincho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1F964" w14:textId="77777777" w:rsidR="00E43657" w:rsidRDefault="00E43657" w:rsidP="009A007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3B95210" w14:textId="77777777" w:rsidR="00E43657" w:rsidRDefault="00E436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E93" w14:textId="77777777" w:rsidR="00E43657" w:rsidRDefault="00E43657" w:rsidP="009A007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D4B6F">
      <w:rPr>
        <w:rStyle w:val="a8"/>
        <w:noProof/>
      </w:rPr>
      <w:t>24</w:t>
    </w:r>
    <w:r>
      <w:rPr>
        <w:rStyle w:val="a8"/>
      </w:rPr>
      <w:fldChar w:fldCharType="end"/>
    </w:r>
  </w:p>
  <w:p w14:paraId="43631E18" w14:textId="77777777" w:rsidR="00E43657" w:rsidRDefault="00E436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5A350" w14:textId="77777777" w:rsidR="00380851" w:rsidRDefault="00380851" w:rsidP="002B24E2">
      <w:r>
        <w:separator/>
      </w:r>
    </w:p>
  </w:footnote>
  <w:footnote w:type="continuationSeparator" w:id="0">
    <w:p w14:paraId="40D1EF93" w14:textId="77777777" w:rsidR="00380851" w:rsidRDefault="00380851" w:rsidP="002B2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89A63" w14:textId="77777777" w:rsidR="00A442A0" w:rsidRDefault="00A442A0" w:rsidP="009A007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5277778" w14:textId="77777777" w:rsidR="00A442A0" w:rsidRDefault="00A442A0" w:rsidP="009A007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575"/>
    <w:multiLevelType w:val="hybridMultilevel"/>
    <w:tmpl w:val="1062F8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181395"/>
    <w:multiLevelType w:val="hybridMultilevel"/>
    <w:tmpl w:val="E5EAC45C"/>
    <w:lvl w:ilvl="0" w:tplc="04190011">
      <w:start w:val="1"/>
      <w:numFmt w:val="decimal"/>
      <w:lvlText w:val="%1)"/>
      <w:lvlJc w:val="left"/>
      <w:pPr>
        <w:ind w:left="1574" w:hanging="360"/>
      </w:pPr>
    </w:lvl>
    <w:lvl w:ilvl="1" w:tplc="04190019" w:tentative="1">
      <w:start w:val="1"/>
      <w:numFmt w:val="lowerLetter"/>
      <w:lvlText w:val="%2."/>
      <w:lvlJc w:val="left"/>
      <w:pPr>
        <w:ind w:left="2294" w:hanging="360"/>
      </w:pPr>
    </w:lvl>
    <w:lvl w:ilvl="2" w:tplc="0419001B" w:tentative="1">
      <w:start w:val="1"/>
      <w:numFmt w:val="lowerRoman"/>
      <w:lvlText w:val="%3."/>
      <w:lvlJc w:val="right"/>
      <w:pPr>
        <w:ind w:left="3014" w:hanging="180"/>
      </w:pPr>
    </w:lvl>
    <w:lvl w:ilvl="3" w:tplc="0419000F" w:tentative="1">
      <w:start w:val="1"/>
      <w:numFmt w:val="decimal"/>
      <w:lvlText w:val="%4."/>
      <w:lvlJc w:val="left"/>
      <w:pPr>
        <w:ind w:left="3734" w:hanging="360"/>
      </w:pPr>
    </w:lvl>
    <w:lvl w:ilvl="4" w:tplc="04190019" w:tentative="1">
      <w:start w:val="1"/>
      <w:numFmt w:val="lowerLetter"/>
      <w:lvlText w:val="%5."/>
      <w:lvlJc w:val="left"/>
      <w:pPr>
        <w:ind w:left="4454" w:hanging="360"/>
      </w:pPr>
    </w:lvl>
    <w:lvl w:ilvl="5" w:tplc="0419001B" w:tentative="1">
      <w:start w:val="1"/>
      <w:numFmt w:val="lowerRoman"/>
      <w:lvlText w:val="%6."/>
      <w:lvlJc w:val="right"/>
      <w:pPr>
        <w:ind w:left="5174" w:hanging="180"/>
      </w:pPr>
    </w:lvl>
    <w:lvl w:ilvl="6" w:tplc="0419000F" w:tentative="1">
      <w:start w:val="1"/>
      <w:numFmt w:val="decimal"/>
      <w:lvlText w:val="%7."/>
      <w:lvlJc w:val="left"/>
      <w:pPr>
        <w:ind w:left="5894" w:hanging="360"/>
      </w:pPr>
    </w:lvl>
    <w:lvl w:ilvl="7" w:tplc="04190019" w:tentative="1">
      <w:start w:val="1"/>
      <w:numFmt w:val="lowerLetter"/>
      <w:lvlText w:val="%8."/>
      <w:lvlJc w:val="left"/>
      <w:pPr>
        <w:ind w:left="6614" w:hanging="360"/>
      </w:pPr>
    </w:lvl>
    <w:lvl w:ilvl="8" w:tplc="0419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2" w15:restartNumberingAfterBreak="0">
    <w:nsid w:val="2BE952A9"/>
    <w:multiLevelType w:val="hybridMultilevel"/>
    <w:tmpl w:val="73F646E2"/>
    <w:lvl w:ilvl="0" w:tplc="041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" w15:restartNumberingAfterBreak="0">
    <w:nsid w:val="2CDC2A2D"/>
    <w:multiLevelType w:val="hybridMultilevel"/>
    <w:tmpl w:val="9E9C5722"/>
    <w:lvl w:ilvl="0" w:tplc="47CA89E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B1004"/>
    <w:multiLevelType w:val="multilevel"/>
    <w:tmpl w:val="1062F84A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0C496B"/>
    <w:multiLevelType w:val="hybridMultilevel"/>
    <w:tmpl w:val="B7E435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34D36"/>
    <w:multiLevelType w:val="hybridMultilevel"/>
    <w:tmpl w:val="8A7660D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000CB8"/>
    <w:multiLevelType w:val="hybridMultilevel"/>
    <w:tmpl w:val="255EC9C4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787002098">
    <w:abstractNumId w:val="2"/>
  </w:num>
  <w:num w:numId="2" w16cid:durableId="544368323">
    <w:abstractNumId w:val="1"/>
  </w:num>
  <w:num w:numId="3" w16cid:durableId="545987467">
    <w:abstractNumId w:val="5"/>
  </w:num>
  <w:num w:numId="4" w16cid:durableId="1666594196">
    <w:abstractNumId w:val="0"/>
  </w:num>
  <w:num w:numId="5" w16cid:durableId="918711682">
    <w:abstractNumId w:val="6"/>
  </w:num>
  <w:num w:numId="6" w16cid:durableId="1522235485">
    <w:abstractNumId w:val="7"/>
  </w:num>
  <w:num w:numId="7" w16cid:durableId="1443064150">
    <w:abstractNumId w:val="3"/>
  </w:num>
  <w:num w:numId="8" w16cid:durableId="13387336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proofState w:spelling="clean" w:grammar="clean"/>
  <w:attachedTemplate r:id="rId1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4A"/>
    <w:rsid w:val="00001BF0"/>
    <w:rsid w:val="000149BE"/>
    <w:rsid w:val="000525BF"/>
    <w:rsid w:val="000547E2"/>
    <w:rsid w:val="0006164A"/>
    <w:rsid w:val="00063DC7"/>
    <w:rsid w:val="000671F1"/>
    <w:rsid w:val="00070BB8"/>
    <w:rsid w:val="00077D54"/>
    <w:rsid w:val="0009081D"/>
    <w:rsid w:val="00093422"/>
    <w:rsid w:val="000B3C27"/>
    <w:rsid w:val="000B7510"/>
    <w:rsid w:val="000C0207"/>
    <w:rsid w:val="000C60EF"/>
    <w:rsid w:val="000C65E7"/>
    <w:rsid w:val="000D0425"/>
    <w:rsid w:val="000F0DDF"/>
    <w:rsid w:val="000F2450"/>
    <w:rsid w:val="00103E59"/>
    <w:rsid w:val="00111643"/>
    <w:rsid w:val="00122DD8"/>
    <w:rsid w:val="00150CFB"/>
    <w:rsid w:val="001535DB"/>
    <w:rsid w:val="00167BA3"/>
    <w:rsid w:val="00171AC5"/>
    <w:rsid w:val="00184967"/>
    <w:rsid w:val="00191292"/>
    <w:rsid w:val="001B2F68"/>
    <w:rsid w:val="001B3F77"/>
    <w:rsid w:val="001B596C"/>
    <w:rsid w:val="001B7B5E"/>
    <w:rsid w:val="001C3E47"/>
    <w:rsid w:val="001D6171"/>
    <w:rsid w:val="001E1F18"/>
    <w:rsid w:val="001E74A8"/>
    <w:rsid w:val="001F1514"/>
    <w:rsid w:val="00203508"/>
    <w:rsid w:val="002174CA"/>
    <w:rsid w:val="002224FC"/>
    <w:rsid w:val="002225BC"/>
    <w:rsid w:val="0023257B"/>
    <w:rsid w:val="00251272"/>
    <w:rsid w:val="00251B0C"/>
    <w:rsid w:val="002525D2"/>
    <w:rsid w:val="00270E76"/>
    <w:rsid w:val="002805EF"/>
    <w:rsid w:val="0028471C"/>
    <w:rsid w:val="002927CB"/>
    <w:rsid w:val="00294EDA"/>
    <w:rsid w:val="002A1058"/>
    <w:rsid w:val="002A158F"/>
    <w:rsid w:val="002A1B6A"/>
    <w:rsid w:val="002A3112"/>
    <w:rsid w:val="002A6C14"/>
    <w:rsid w:val="002B24E2"/>
    <w:rsid w:val="002B5524"/>
    <w:rsid w:val="002B6866"/>
    <w:rsid w:val="002D09E8"/>
    <w:rsid w:val="002D21D0"/>
    <w:rsid w:val="002D7287"/>
    <w:rsid w:val="002E141B"/>
    <w:rsid w:val="002E5B41"/>
    <w:rsid w:val="00311FB6"/>
    <w:rsid w:val="00321940"/>
    <w:rsid w:val="003303F7"/>
    <w:rsid w:val="00332C5A"/>
    <w:rsid w:val="00347AA6"/>
    <w:rsid w:val="00350E4B"/>
    <w:rsid w:val="003532E0"/>
    <w:rsid w:val="00354004"/>
    <w:rsid w:val="00370FDD"/>
    <w:rsid w:val="00380851"/>
    <w:rsid w:val="003B053F"/>
    <w:rsid w:val="003B30DF"/>
    <w:rsid w:val="003B6BFB"/>
    <w:rsid w:val="003B6DE4"/>
    <w:rsid w:val="003C229B"/>
    <w:rsid w:val="003D0500"/>
    <w:rsid w:val="003E1103"/>
    <w:rsid w:val="003E7ECB"/>
    <w:rsid w:val="003F444F"/>
    <w:rsid w:val="00400091"/>
    <w:rsid w:val="00401D9D"/>
    <w:rsid w:val="004066C5"/>
    <w:rsid w:val="0041597D"/>
    <w:rsid w:val="00422493"/>
    <w:rsid w:val="00433D90"/>
    <w:rsid w:val="0043562C"/>
    <w:rsid w:val="00436B35"/>
    <w:rsid w:val="00437606"/>
    <w:rsid w:val="00446A25"/>
    <w:rsid w:val="00450350"/>
    <w:rsid w:val="00456FC9"/>
    <w:rsid w:val="0046549C"/>
    <w:rsid w:val="00471DCB"/>
    <w:rsid w:val="00474161"/>
    <w:rsid w:val="00480351"/>
    <w:rsid w:val="00486190"/>
    <w:rsid w:val="00491623"/>
    <w:rsid w:val="00493861"/>
    <w:rsid w:val="0049616C"/>
    <w:rsid w:val="004A4DBB"/>
    <w:rsid w:val="004B5E65"/>
    <w:rsid w:val="004B604A"/>
    <w:rsid w:val="004C6178"/>
    <w:rsid w:val="004C76F9"/>
    <w:rsid w:val="004E33C3"/>
    <w:rsid w:val="004E5550"/>
    <w:rsid w:val="004F59B2"/>
    <w:rsid w:val="004F5F8B"/>
    <w:rsid w:val="00501D9B"/>
    <w:rsid w:val="00504CCC"/>
    <w:rsid w:val="00521C68"/>
    <w:rsid w:val="00523D87"/>
    <w:rsid w:val="0052421D"/>
    <w:rsid w:val="00524E6E"/>
    <w:rsid w:val="00526DC3"/>
    <w:rsid w:val="00535B60"/>
    <w:rsid w:val="005365FA"/>
    <w:rsid w:val="00537E85"/>
    <w:rsid w:val="005411C0"/>
    <w:rsid w:val="00551092"/>
    <w:rsid w:val="00554EB2"/>
    <w:rsid w:val="0056195D"/>
    <w:rsid w:val="00570523"/>
    <w:rsid w:val="00573270"/>
    <w:rsid w:val="0058327E"/>
    <w:rsid w:val="005A2E26"/>
    <w:rsid w:val="005B088E"/>
    <w:rsid w:val="005B7AC2"/>
    <w:rsid w:val="005D4C6D"/>
    <w:rsid w:val="005E0192"/>
    <w:rsid w:val="005E138F"/>
    <w:rsid w:val="005F0195"/>
    <w:rsid w:val="005F3E43"/>
    <w:rsid w:val="005F40DB"/>
    <w:rsid w:val="00616D10"/>
    <w:rsid w:val="006243FD"/>
    <w:rsid w:val="0063389F"/>
    <w:rsid w:val="00635094"/>
    <w:rsid w:val="00647907"/>
    <w:rsid w:val="00650E15"/>
    <w:rsid w:val="006630BD"/>
    <w:rsid w:val="0066369F"/>
    <w:rsid w:val="006642A0"/>
    <w:rsid w:val="0066536E"/>
    <w:rsid w:val="00676678"/>
    <w:rsid w:val="00682FF5"/>
    <w:rsid w:val="00686778"/>
    <w:rsid w:val="00687704"/>
    <w:rsid w:val="00696425"/>
    <w:rsid w:val="006A1409"/>
    <w:rsid w:val="006A2FC0"/>
    <w:rsid w:val="006F6229"/>
    <w:rsid w:val="006F7971"/>
    <w:rsid w:val="00703E6B"/>
    <w:rsid w:val="00705912"/>
    <w:rsid w:val="007062C3"/>
    <w:rsid w:val="0072205C"/>
    <w:rsid w:val="00725168"/>
    <w:rsid w:val="00727789"/>
    <w:rsid w:val="00737225"/>
    <w:rsid w:val="00740B3D"/>
    <w:rsid w:val="00746F9F"/>
    <w:rsid w:val="00753EEF"/>
    <w:rsid w:val="00756F0B"/>
    <w:rsid w:val="00761550"/>
    <w:rsid w:val="007629AE"/>
    <w:rsid w:val="00791762"/>
    <w:rsid w:val="007922A2"/>
    <w:rsid w:val="00795E1A"/>
    <w:rsid w:val="00795E6D"/>
    <w:rsid w:val="00796237"/>
    <w:rsid w:val="007B2157"/>
    <w:rsid w:val="007B48C8"/>
    <w:rsid w:val="007B5D61"/>
    <w:rsid w:val="007B6571"/>
    <w:rsid w:val="007C2C61"/>
    <w:rsid w:val="007D6201"/>
    <w:rsid w:val="007E19F0"/>
    <w:rsid w:val="007E1D3A"/>
    <w:rsid w:val="007E27CF"/>
    <w:rsid w:val="007E7D21"/>
    <w:rsid w:val="007F5DAF"/>
    <w:rsid w:val="00803E17"/>
    <w:rsid w:val="0081750D"/>
    <w:rsid w:val="00824C7A"/>
    <w:rsid w:val="00833765"/>
    <w:rsid w:val="008421DF"/>
    <w:rsid w:val="0085174E"/>
    <w:rsid w:val="00870C1F"/>
    <w:rsid w:val="00876642"/>
    <w:rsid w:val="00895828"/>
    <w:rsid w:val="008B0D8E"/>
    <w:rsid w:val="008C012A"/>
    <w:rsid w:val="008C1EE6"/>
    <w:rsid w:val="008D7CBB"/>
    <w:rsid w:val="008E536A"/>
    <w:rsid w:val="008F0070"/>
    <w:rsid w:val="008F4D86"/>
    <w:rsid w:val="00900BCC"/>
    <w:rsid w:val="00901E22"/>
    <w:rsid w:val="00904D5D"/>
    <w:rsid w:val="00931376"/>
    <w:rsid w:val="00932A26"/>
    <w:rsid w:val="00936CA9"/>
    <w:rsid w:val="00941EC3"/>
    <w:rsid w:val="0094237C"/>
    <w:rsid w:val="00961782"/>
    <w:rsid w:val="00970A0E"/>
    <w:rsid w:val="00971FBE"/>
    <w:rsid w:val="00984DF6"/>
    <w:rsid w:val="00992FB8"/>
    <w:rsid w:val="009A007C"/>
    <w:rsid w:val="009B01E2"/>
    <w:rsid w:val="009B09F9"/>
    <w:rsid w:val="009C1B28"/>
    <w:rsid w:val="009C3A22"/>
    <w:rsid w:val="009C4989"/>
    <w:rsid w:val="009D04A7"/>
    <w:rsid w:val="009D4C7D"/>
    <w:rsid w:val="009D4FCF"/>
    <w:rsid w:val="009E5945"/>
    <w:rsid w:val="009E7E1D"/>
    <w:rsid w:val="009F24C3"/>
    <w:rsid w:val="00A13692"/>
    <w:rsid w:val="00A14EEB"/>
    <w:rsid w:val="00A30947"/>
    <w:rsid w:val="00A442A0"/>
    <w:rsid w:val="00A470C3"/>
    <w:rsid w:val="00A472B8"/>
    <w:rsid w:val="00A50DF0"/>
    <w:rsid w:val="00A53373"/>
    <w:rsid w:val="00A629D3"/>
    <w:rsid w:val="00A7468D"/>
    <w:rsid w:val="00A82682"/>
    <w:rsid w:val="00A951A5"/>
    <w:rsid w:val="00AA1317"/>
    <w:rsid w:val="00AA4F85"/>
    <w:rsid w:val="00AB35FB"/>
    <w:rsid w:val="00AB5AC8"/>
    <w:rsid w:val="00AC3E43"/>
    <w:rsid w:val="00AD35F2"/>
    <w:rsid w:val="00AD5754"/>
    <w:rsid w:val="00AF005A"/>
    <w:rsid w:val="00AF1152"/>
    <w:rsid w:val="00AF2225"/>
    <w:rsid w:val="00AF3375"/>
    <w:rsid w:val="00AF3F95"/>
    <w:rsid w:val="00AF612C"/>
    <w:rsid w:val="00AF7C1E"/>
    <w:rsid w:val="00B06B87"/>
    <w:rsid w:val="00B12B31"/>
    <w:rsid w:val="00B16C71"/>
    <w:rsid w:val="00B32306"/>
    <w:rsid w:val="00B43B29"/>
    <w:rsid w:val="00B5048C"/>
    <w:rsid w:val="00B57A01"/>
    <w:rsid w:val="00B6521E"/>
    <w:rsid w:val="00B729D3"/>
    <w:rsid w:val="00B902D2"/>
    <w:rsid w:val="00B90B76"/>
    <w:rsid w:val="00B9750A"/>
    <w:rsid w:val="00B97D0A"/>
    <w:rsid w:val="00BA59A9"/>
    <w:rsid w:val="00BA5E4D"/>
    <w:rsid w:val="00BB488C"/>
    <w:rsid w:val="00BB50F6"/>
    <w:rsid w:val="00BC05CA"/>
    <w:rsid w:val="00BE24E0"/>
    <w:rsid w:val="00BE3C82"/>
    <w:rsid w:val="00BF0EFC"/>
    <w:rsid w:val="00BF6A43"/>
    <w:rsid w:val="00C03301"/>
    <w:rsid w:val="00C07BE3"/>
    <w:rsid w:val="00C143AC"/>
    <w:rsid w:val="00C20FDE"/>
    <w:rsid w:val="00C25201"/>
    <w:rsid w:val="00C31E29"/>
    <w:rsid w:val="00C41ECD"/>
    <w:rsid w:val="00C53ABE"/>
    <w:rsid w:val="00C60A8C"/>
    <w:rsid w:val="00C60F4A"/>
    <w:rsid w:val="00C64669"/>
    <w:rsid w:val="00C7330F"/>
    <w:rsid w:val="00C868DA"/>
    <w:rsid w:val="00C9085A"/>
    <w:rsid w:val="00C92722"/>
    <w:rsid w:val="00CA330F"/>
    <w:rsid w:val="00CA74CB"/>
    <w:rsid w:val="00CB5BB5"/>
    <w:rsid w:val="00CD3251"/>
    <w:rsid w:val="00CD3666"/>
    <w:rsid w:val="00CF44C0"/>
    <w:rsid w:val="00D00B67"/>
    <w:rsid w:val="00D26495"/>
    <w:rsid w:val="00D266F1"/>
    <w:rsid w:val="00D3407F"/>
    <w:rsid w:val="00D4668D"/>
    <w:rsid w:val="00D56907"/>
    <w:rsid w:val="00D574B9"/>
    <w:rsid w:val="00D600ED"/>
    <w:rsid w:val="00D65C64"/>
    <w:rsid w:val="00D76C3F"/>
    <w:rsid w:val="00D83984"/>
    <w:rsid w:val="00D83BCA"/>
    <w:rsid w:val="00D85326"/>
    <w:rsid w:val="00D864E7"/>
    <w:rsid w:val="00DB2114"/>
    <w:rsid w:val="00DC1232"/>
    <w:rsid w:val="00DC2E97"/>
    <w:rsid w:val="00DE1C4E"/>
    <w:rsid w:val="00E01719"/>
    <w:rsid w:val="00E03BDE"/>
    <w:rsid w:val="00E048B1"/>
    <w:rsid w:val="00E22DCC"/>
    <w:rsid w:val="00E231B9"/>
    <w:rsid w:val="00E320E1"/>
    <w:rsid w:val="00E41582"/>
    <w:rsid w:val="00E4204D"/>
    <w:rsid w:val="00E4256B"/>
    <w:rsid w:val="00E43657"/>
    <w:rsid w:val="00E45010"/>
    <w:rsid w:val="00E71290"/>
    <w:rsid w:val="00E728C4"/>
    <w:rsid w:val="00E72EE5"/>
    <w:rsid w:val="00E85DED"/>
    <w:rsid w:val="00E969E8"/>
    <w:rsid w:val="00EA2477"/>
    <w:rsid w:val="00EB63A4"/>
    <w:rsid w:val="00EB6F72"/>
    <w:rsid w:val="00EC095B"/>
    <w:rsid w:val="00ED1740"/>
    <w:rsid w:val="00ED534B"/>
    <w:rsid w:val="00F0497B"/>
    <w:rsid w:val="00F267AC"/>
    <w:rsid w:val="00F26F0F"/>
    <w:rsid w:val="00F34773"/>
    <w:rsid w:val="00F46DD3"/>
    <w:rsid w:val="00F52E17"/>
    <w:rsid w:val="00F54C63"/>
    <w:rsid w:val="00F61B03"/>
    <w:rsid w:val="00F66A6D"/>
    <w:rsid w:val="00F776B7"/>
    <w:rsid w:val="00F82211"/>
    <w:rsid w:val="00F94A4C"/>
    <w:rsid w:val="00FA63A6"/>
    <w:rsid w:val="00FC627C"/>
    <w:rsid w:val="00FD4B6F"/>
    <w:rsid w:val="00FE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77C1DC"/>
  <w15:chartTrackingRefBased/>
  <w15:docId w15:val="{229A2043-6AF2-449F-8D50-3F395408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04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5E138F"/>
    <w:pPr>
      <w:suppressAutoHyphens/>
      <w:spacing w:line="336" w:lineRule="auto"/>
      <w:jc w:val="center"/>
      <w:outlineLvl w:val="0"/>
    </w:pPr>
    <w:rPr>
      <w:b/>
      <w:caps/>
      <w:kern w:val="28"/>
      <w:lang w:val="uk-UA"/>
    </w:rPr>
  </w:style>
  <w:style w:type="paragraph" w:styleId="2">
    <w:name w:val="heading 2"/>
    <w:basedOn w:val="a"/>
    <w:next w:val="a"/>
    <w:qFormat/>
    <w:rsid w:val="005E138F"/>
    <w:pPr>
      <w:suppressAutoHyphens/>
      <w:spacing w:line="336" w:lineRule="auto"/>
      <w:ind w:left="851"/>
      <w:outlineLvl w:val="1"/>
    </w:pPr>
    <w:rPr>
      <w:b/>
      <w:lang w:val="uk-UA"/>
    </w:rPr>
  </w:style>
  <w:style w:type="paragraph" w:styleId="3">
    <w:name w:val="heading 3"/>
    <w:basedOn w:val="a"/>
    <w:next w:val="a"/>
    <w:link w:val="30"/>
    <w:qFormat/>
    <w:rsid w:val="005E138F"/>
    <w:pPr>
      <w:suppressAutoHyphens/>
      <w:spacing w:line="336" w:lineRule="auto"/>
      <w:ind w:left="851"/>
      <w:outlineLvl w:val="2"/>
    </w:pPr>
    <w:rPr>
      <w:b/>
      <w:lang w:val="uk-UA"/>
    </w:rPr>
  </w:style>
  <w:style w:type="paragraph" w:styleId="4">
    <w:name w:val="heading 4"/>
    <w:basedOn w:val="a"/>
    <w:next w:val="a"/>
    <w:qFormat/>
    <w:rsid w:val="005E138F"/>
    <w:pPr>
      <w:suppressAutoHyphens/>
      <w:spacing w:line="336" w:lineRule="auto"/>
      <w:jc w:val="center"/>
      <w:outlineLvl w:val="3"/>
    </w:pPr>
    <w:rPr>
      <w:b/>
      <w:lang w:val="uk-UA"/>
    </w:rPr>
  </w:style>
  <w:style w:type="paragraph" w:styleId="5">
    <w:name w:val="heading 5"/>
    <w:basedOn w:val="a"/>
    <w:next w:val="a"/>
    <w:qFormat/>
    <w:rsid w:val="009C3A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524E6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qFormat/>
    <w:rsid w:val="007B48C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138F"/>
    <w:pPr>
      <w:tabs>
        <w:tab w:val="center" w:pos="4153"/>
        <w:tab w:val="right" w:pos="8306"/>
      </w:tabs>
    </w:pPr>
    <w:rPr>
      <w:lang w:val="uk-UA"/>
    </w:rPr>
  </w:style>
  <w:style w:type="paragraph" w:styleId="a5">
    <w:name w:val="caption"/>
    <w:basedOn w:val="a"/>
    <w:next w:val="a"/>
    <w:qFormat/>
    <w:rsid w:val="005E138F"/>
    <w:pPr>
      <w:suppressAutoHyphens/>
      <w:spacing w:line="336" w:lineRule="auto"/>
      <w:jc w:val="center"/>
    </w:pPr>
    <w:rPr>
      <w:lang w:val="uk-UA"/>
    </w:rPr>
  </w:style>
  <w:style w:type="paragraph" w:styleId="a6">
    <w:name w:val="footer"/>
    <w:basedOn w:val="a"/>
    <w:link w:val="a7"/>
    <w:uiPriority w:val="99"/>
    <w:rsid w:val="005E138F"/>
    <w:pPr>
      <w:tabs>
        <w:tab w:val="center" w:pos="4153"/>
        <w:tab w:val="right" w:pos="8306"/>
      </w:tabs>
    </w:pPr>
    <w:rPr>
      <w:lang w:val="uk-UA"/>
    </w:rPr>
  </w:style>
  <w:style w:type="character" w:styleId="a8">
    <w:name w:val="page number"/>
    <w:semiHidden/>
    <w:rsid w:val="005E138F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rsid w:val="005E138F"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0">
    <w:name w:val="toc 2"/>
    <w:basedOn w:val="a"/>
    <w:next w:val="a"/>
    <w:autoRedefine/>
    <w:semiHidden/>
    <w:rsid w:val="005E138F"/>
    <w:pPr>
      <w:tabs>
        <w:tab w:val="right" w:leader="dot" w:pos="9355"/>
      </w:tabs>
      <w:spacing w:line="336" w:lineRule="auto"/>
      <w:ind w:left="284" w:right="851"/>
    </w:pPr>
  </w:style>
  <w:style w:type="paragraph" w:styleId="31">
    <w:name w:val="toc 3"/>
    <w:basedOn w:val="a"/>
    <w:next w:val="a"/>
    <w:autoRedefine/>
    <w:semiHidden/>
    <w:rsid w:val="005E138F"/>
    <w:pPr>
      <w:tabs>
        <w:tab w:val="right" w:leader="dot" w:pos="9355"/>
      </w:tabs>
      <w:spacing w:line="336" w:lineRule="auto"/>
      <w:ind w:left="567" w:right="851"/>
    </w:pPr>
  </w:style>
  <w:style w:type="paragraph" w:styleId="40">
    <w:name w:val="toc 4"/>
    <w:basedOn w:val="a"/>
    <w:next w:val="a"/>
    <w:autoRedefine/>
    <w:semiHidden/>
    <w:rsid w:val="005E138F"/>
    <w:pPr>
      <w:tabs>
        <w:tab w:val="right" w:leader="dot" w:pos="9356"/>
      </w:tabs>
      <w:spacing w:line="336" w:lineRule="auto"/>
      <w:ind w:left="284" w:right="851"/>
    </w:pPr>
  </w:style>
  <w:style w:type="paragraph" w:styleId="a9">
    <w:name w:val="Body Text"/>
    <w:basedOn w:val="a"/>
    <w:link w:val="aa"/>
    <w:rsid w:val="005E138F"/>
    <w:pPr>
      <w:spacing w:line="336" w:lineRule="auto"/>
      <w:ind w:firstLine="851"/>
    </w:pPr>
  </w:style>
  <w:style w:type="paragraph" w:customStyle="1" w:styleId="ab">
    <w:name w:val="Переменные"/>
    <w:basedOn w:val="a9"/>
    <w:rsid w:val="005E138F"/>
    <w:pPr>
      <w:tabs>
        <w:tab w:val="left" w:pos="482"/>
      </w:tabs>
      <w:ind w:left="482" w:hanging="482"/>
    </w:pPr>
  </w:style>
  <w:style w:type="paragraph" w:styleId="ac">
    <w:name w:val="Document Map"/>
    <w:basedOn w:val="a"/>
    <w:semiHidden/>
    <w:rsid w:val="005E138F"/>
    <w:pPr>
      <w:shd w:val="clear" w:color="auto" w:fill="000080"/>
    </w:pPr>
  </w:style>
  <w:style w:type="paragraph" w:customStyle="1" w:styleId="ad">
    <w:name w:val="Формула"/>
    <w:basedOn w:val="a9"/>
    <w:rsid w:val="005E138F"/>
    <w:pPr>
      <w:tabs>
        <w:tab w:val="center" w:pos="4536"/>
        <w:tab w:val="right" w:pos="9356"/>
      </w:tabs>
      <w:ind w:firstLine="0"/>
    </w:pPr>
  </w:style>
  <w:style w:type="paragraph" w:customStyle="1" w:styleId="ae">
    <w:name w:val="Чертежный"/>
    <w:rsid w:val="005E138F"/>
    <w:pPr>
      <w:jc w:val="both"/>
    </w:pPr>
    <w:rPr>
      <w:rFonts w:ascii="ISOCPEUR" w:hAnsi="ISOCPEUR"/>
      <w:i/>
      <w:sz w:val="28"/>
      <w:lang w:eastAsia="ru-RU"/>
    </w:rPr>
  </w:style>
  <w:style w:type="paragraph" w:customStyle="1" w:styleId="af">
    <w:name w:val="Листинг программы"/>
    <w:rsid w:val="005E138F"/>
    <w:pPr>
      <w:suppressAutoHyphens/>
    </w:pPr>
    <w:rPr>
      <w:noProof/>
      <w:lang w:val="ru-RU" w:eastAsia="ru-RU"/>
    </w:rPr>
  </w:style>
  <w:style w:type="paragraph" w:styleId="af0">
    <w:name w:val="annotation text"/>
    <w:basedOn w:val="a"/>
    <w:semiHidden/>
    <w:rsid w:val="005E138F"/>
    <w:rPr>
      <w:rFonts w:ascii="Journal" w:hAnsi="Journal"/>
    </w:rPr>
  </w:style>
  <w:style w:type="paragraph" w:styleId="af1">
    <w:name w:val="Body Text Indent"/>
    <w:basedOn w:val="a"/>
    <w:link w:val="af2"/>
    <w:rsid w:val="004B604A"/>
    <w:pPr>
      <w:ind w:firstLine="900"/>
      <w:jc w:val="both"/>
    </w:pPr>
    <w:rPr>
      <w:sz w:val="28"/>
      <w:lang w:val="uk-UA"/>
    </w:rPr>
  </w:style>
  <w:style w:type="character" w:customStyle="1" w:styleId="af2">
    <w:name w:val="Основний текст з відступом Знак"/>
    <w:link w:val="af1"/>
    <w:rsid w:val="004B604A"/>
    <w:rPr>
      <w:sz w:val="28"/>
      <w:szCs w:val="24"/>
      <w:lang w:val="uk-UA"/>
    </w:rPr>
  </w:style>
  <w:style w:type="character" w:customStyle="1" w:styleId="a4">
    <w:name w:val="Верхній колонтитул Знак"/>
    <w:link w:val="a3"/>
    <w:rsid w:val="004B604A"/>
    <w:rPr>
      <w:sz w:val="28"/>
      <w:lang w:val="uk-UA"/>
    </w:rPr>
  </w:style>
  <w:style w:type="character" w:customStyle="1" w:styleId="aa">
    <w:name w:val="Основний текст Знак"/>
    <w:link w:val="a9"/>
    <w:rsid w:val="004B604A"/>
    <w:rPr>
      <w:sz w:val="28"/>
      <w:lang w:val="uk-UA"/>
    </w:rPr>
  </w:style>
  <w:style w:type="character" w:customStyle="1" w:styleId="30">
    <w:name w:val="Заголовок 3 Знак"/>
    <w:link w:val="3"/>
    <w:rsid w:val="004B604A"/>
    <w:rPr>
      <w:b/>
      <w:sz w:val="28"/>
      <w:lang w:val="uk-UA"/>
    </w:rPr>
  </w:style>
  <w:style w:type="paragraph" w:customStyle="1" w:styleId="af3">
    <w:name w:val="Абзац списка"/>
    <w:basedOn w:val="a"/>
    <w:uiPriority w:val="34"/>
    <w:qFormat/>
    <w:rsid w:val="00A50DF0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8C1EE6"/>
    <w:rPr>
      <w:rFonts w:ascii="Tahoma" w:hAnsi="Tahoma" w:cs="Tahoma"/>
      <w:sz w:val="16"/>
      <w:szCs w:val="16"/>
    </w:rPr>
  </w:style>
  <w:style w:type="character" w:customStyle="1" w:styleId="af5">
    <w:name w:val="Текст у виносці Знак"/>
    <w:link w:val="af4"/>
    <w:uiPriority w:val="99"/>
    <w:semiHidden/>
    <w:rsid w:val="008C1EE6"/>
    <w:rPr>
      <w:rFonts w:ascii="Tahoma" w:hAnsi="Tahoma" w:cs="Tahoma"/>
      <w:sz w:val="16"/>
      <w:szCs w:val="16"/>
    </w:rPr>
  </w:style>
  <w:style w:type="character" w:customStyle="1" w:styleId="a7">
    <w:name w:val="Нижній колонтитул Знак"/>
    <w:link w:val="a6"/>
    <w:uiPriority w:val="99"/>
    <w:rsid w:val="004B5E65"/>
    <w:rPr>
      <w:sz w:val="24"/>
      <w:szCs w:val="24"/>
      <w:lang w:val="uk-UA"/>
    </w:rPr>
  </w:style>
  <w:style w:type="character" w:customStyle="1" w:styleId="60">
    <w:name w:val="Заголовок 6 Знак"/>
    <w:link w:val="6"/>
    <w:uiPriority w:val="9"/>
    <w:semiHidden/>
    <w:rsid w:val="00524E6E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af6">
    <w:name w:val="Замещающий текст"/>
    <w:uiPriority w:val="99"/>
    <w:semiHidden/>
    <w:rsid w:val="004E5550"/>
    <w:rPr>
      <w:color w:val="808080"/>
    </w:rPr>
  </w:style>
  <w:style w:type="paragraph" w:styleId="21">
    <w:name w:val="Body Text Indent 2"/>
    <w:basedOn w:val="a"/>
    <w:link w:val="22"/>
    <w:uiPriority w:val="99"/>
    <w:semiHidden/>
    <w:unhideWhenUsed/>
    <w:rsid w:val="00650E15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ий текст з відступом 2 Знак"/>
    <w:link w:val="21"/>
    <w:uiPriority w:val="99"/>
    <w:semiHidden/>
    <w:rsid w:val="00650E15"/>
    <w:rPr>
      <w:rFonts w:ascii="Calibri" w:eastAsia="Calibri" w:hAnsi="Calibri" w:cs="Times New Roman"/>
      <w:sz w:val="22"/>
      <w:szCs w:val="22"/>
      <w:lang w:eastAsia="en-US"/>
    </w:rPr>
  </w:style>
  <w:style w:type="paragraph" w:styleId="af7">
    <w:name w:val="Block Text"/>
    <w:basedOn w:val="a"/>
    <w:rsid w:val="009C3A22"/>
    <w:pPr>
      <w:widowControl w:val="0"/>
      <w:shd w:val="clear" w:color="auto" w:fill="FFFFFF"/>
      <w:autoSpaceDE w:val="0"/>
      <w:autoSpaceDN w:val="0"/>
      <w:adjustRightInd w:val="0"/>
      <w:spacing w:line="288" w:lineRule="auto"/>
      <w:ind w:left="14" w:right="19" w:firstLine="293"/>
      <w:jc w:val="both"/>
    </w:pPr>
    <w:rPr>
      <w:sz w:val="28"/>
      <w:szCs w:val="20"/>
      <w:lang w:val="uk-UA"/>
    </w:rPr>
  </w:style>
  <w:style w:type="paragraph" w:customStyle="1" w:styleId="Standard">
    <w:name w:val="Standard"/>
    <w:rsid w:val="00676678"/>
    <w:pPr>
      <w:suppressAutoHyphens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</w:style>
  <w:style w:type="paragraph" w:styleId="32">
    <w:name w:val="Body Text Indent 3"/>
    <w:basedOn w:val="a"/>
    <w:link w:val="33"/>
    <w:rsid w:val="009D4C7D"/>
    <w:pPr>
      <w:spacing w:after="120"/>
      <w:ind w:left="283"/>
    </w:pPr>
    <w:rPr>
      <w:sz w:val="16"/>
      <w:szCs w:val="16"/>
    </w:rPr>
  </w:style>
  <w:style w:type="paragraph" w:customStyle="1" w:styleId="310">
    <w:name w:val="Основной текст с отступом 31"/>
    <w:basedOn w:val="a"/>
    <w:rsid w:val="009D4C7D"/>
    <w:pPr>
      <w:suppressAutoHyphens/>
      <w:ind w:firstLine="567"/>
    </w:pPr>
    <w:rPr>
      <w:sz w:val="28"/>
      <w:szCs w:val="20"/>
      <w:lang w:val="uk-UA" w:eastAsia="ar-SA"/>
    </w:rPr>
  </w:style>
  <w:style w:type="paragraph" w:customStyle="1" w:styleId="Default">
    <w:name w:val="Default"/>
    <w:rsid w:val="00725168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422493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422493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f8">
    <w:name w:val="List Paragraph"/>
    <w:basedOn w:val="a"/>
    <w:uiPriority w:val="34"/>
    <w:qFormat/>
    <w:rsid w:val="00AD5754"/>
    <w:pPr>
      <w:ind w:left="720"/>
      <w:contextualSpacing/>
    </w:pPr>
  </w:style>
  <w:style w:type="character" w:styleId="af9">
    <w:name w:val="Hyperlink"/>
    <w:basedOn w:val="a0"/>
    <w:uiPriority w:val="99"/>
    <w:unhideWhenUsed/>
    <w:rsid w:val="00AD5754"/>
    <w:rPr>
      <w:color w:val="0563C1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AD5754"/>
    <w:rPr>
      <w:color w:val="605E5C"/>
      <w:shd w:val="clear" w:color="auto" w:fill="E1DFDD"/>
    </w:rPr>
  </w:style>
  <w:style w:type="character" w:customStyle="1" w:styleId="33">
    <w:name w:val="Основний текст з відступом 3 Знак"/>
    <w:basedOn w:val="a0"/>
    <w:link w:val="32"/>
    <w:rsid w:val="00E969E8"/>
    <w:rPr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Office12\STARTUP\Forms_A4%20.do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C02DD-0437-4A96-94CF-F171FEAB2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Forms_A4 .dot</Template>
  <TotalTime>1</TotalTime>
  <Pages>1</Pages>
  <Words>305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освіти та науки України</vt:lpstr>
      <vt:lpstr>                          Міністерство освіти та науки України</vt:lpstr>
    </vt:vector>
  </TitlesOfParts>
  <Company>Home office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та науки України</dc:title>
  <dc:subject/>
  <dc:creator>Zver</dc:creator>
  <cp:keywords/>
  <dc:description/>
  <cp:lastModifiedBy>Ольга Гаврилюк</cp:lastModifiedBy>
  <cp:revision>2</cp:revision>
  <cp:lastPrinted>2024-01-05T21:36:00Z</cp:lastPrinted>
  <dcterms:created xsi:type="dcterms:W3CDTF">2024-12-27T13:25:00Z</dcterms:created>
  <dcterms:modified xsi:type="dcterms:W3CDTF">2024-12-27T13:25:00Z</dcterms:modified>
</cp:coreProperties>
</file>